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39A48" w14:textId="77777777" w:rsidR="007D77B6" w:rsidRPr="007D77B6" w:rsidRDefault="007D77B6" w:rsidP="007D77B6">
      <w:pPr>
        <w:rPr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38679A" wp14:editId="40EB556A">
                <wp:simplePos x="0" y="0"/>
                <wp:positionH relativeFrom="column">
                  <wp:posOffset>3905250</wp:posOffset>
                </wp:positionH>
                <wp:positionV relativeFrom="paragraph">
                  <wp:posOffset>95885</wp:posOffset>
                </wp:positionV>
                <wp:extent cx="2381250" cy="973455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973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88722" w14:textId="77777777" w:rsidR="00280F83" w:rsidRPr="0060584E" w:rsidRDefault="005829CB" w:rsidP="005829CB">
                            <w:pPr>
                              <w:spacing w:before="120" w:after="120" w:line="240" w:lineRule="auto"/>
                              <w:rPr>
                                <w:rFonts w:eastAsia="Times New Roman" w:cs="Times New Roman"/>
                                <w:lang w:val="nl-BE" w:eastAsia="nl-NL"/>
                              </w:rPr>
                            </w:pPr>
                            <w:r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Parket van de Procure</w:t>
                            </w:r>
                            <w:r w:rsidR="00161C75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ur des Konings</w:t>
                            </w:r>
                            <w:r w:rsidR="00161C75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</w:r>
                            <w:proofErr w:type="spellStart"/>
                            <w:r w:rsidR="00280F83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Portalisg</w:t>
                            </w:r>
                            <w:r w:rsidR="0070111C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ebouw</w:t>
                            </w:r>
                            <w:proofErr w:type="spellEnd"/>
                            <w:r w:rsidR="0070111C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</w:r>
                            <w:proofErr w:type="spellStart"/>
                            <w:r w:rsidR="0070111C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Quatre</w:t>
                            </w:r>
                            <w:proofErr w:type="spellEnd"/>
                            <w:r w:rsidR="0070111C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 xml:space="preserve"> Brasstraat 4</w:t>
                            </w:r>
                            <w:r w:rsidR="0070111C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 xml:space="preserve">1000 </w:t>
                            </w:r>
                            <w:r w:rsidR="00280F83" w:rsidRPr="0060584E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BRUSSEL</w:t>
                            </w:r>
                          </w:p>
                          <w:p w14:paraId="5A54D6AD" w14:textId="77777777" w:rsidR="007D77B6" w:rsidRPr="005829CB" w:rsidRDefault="005829CB" w:rsidP="005829CB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</w:pPr>
                            <w:r w:rsidRPr="005829C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lang w:val="nl-BE" w:eastAsia="nl-NL"/>
                              </w:rPr>
                              <w:br/>
                            </w:r>
                            <w:r w:rsidR="00436D3C"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="00436D3C"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="00436D3C"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="00436D3C"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</w:p>
                          <w:p w14:paraId="03BC94F3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74AAE98B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5BCE6D55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19454F31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12FBC134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5F2F966B" w14:textId="77777777" w:rsidR="007D77B6" w:rsidRPr="005829CB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3FAA7F5B" w14:textId="77777777" w:rsidR="007D77B6" w:rsidRPr="005829CB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0AE4A2E6" w14:textId="77777777" w:rsidR="007D77B6" w:rsidRPr="005829CB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004A070F" w14:textId="77777777" w:rsidR="007D77B6" w:rsidRPr="005829CB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32FD7216" w14:textId="77777777" w:rsidR="007D77B6" w:rsidRPr="005829CB" w:rsidRDefault="007D77B6" w:rsidP="00337BCA">
                            <w:pPr>
                              <w:rPr>
                                <w:rFonts w:ascii="Arial Narrow" w:hAnsi="Arial Narrow"/>
                                <w:lang w:val="nl-BE"/>
                              </w:rPr>
                            </w:pPr>
                            <w:r w:rsidRPr="005829CB">
                              <w:rPr>
                                <w:rFonts w:ascii="Arial Narrow" w:hAnsi="Arial Narrow" w:cs="Arial"/>
                                <w:lang w:val="nl-B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38679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07.5pt;margin-top:7.55pt;width:187.5pt;height:7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" stroked="f">
                <v:textbox>
                  <w:txbxContent>
                    <w:p w14:paraId="16A88722" w14:textId="77777777" w:rsidR="00280F83" w:rsidRPr="0060584E" w:rsidRDefault="005829CB" w:rsidP="005829CB">
                      <w:pPr>
                        <w:spacing w:before="120" w:after="120" w:line="240" w:lineRule="auto"/>
                        <w:rPr>
                          <w:rFonts w:eastAsia="Times New Roman" w:cs="Times New Roman"/>
                          <w:lang w:val="nl-BE" w:eastAsia="nl-NL"/>
                        </w:rPr>
                      </w:pPr>
                      <w:r w:rsidRPr="0060584E">
                        <w:rPr>
                          <w:rFonts w:eastAsia="Times New Roman" w:cs="Times New Roman"/>
                          <w:lang w:val="nl-BE" w:eastAsia="nl-NL"/>
                        </w:rPr>
                        <w:t>Parket van de Procure</w:t>
                      </w:r>
                      <w:r w:rsidR="00161C75" w:rsidRPr="0060584E">
                        <w:rPr>
                          <w:rFonts w:eastAsia="Times New Roman" w:cs="Times New Roman"/>
                          <w:lang w:val="nl-BE" w:eastAsia="nl-NL"/>
                        </w:rPr>
                        <w:t>ur des Konings</w:t>
                      </w:r>
                      <w:r w:rsidR="00161C75" w:rsidRPr="0060584E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</w:r>
                      <w:proofErr w:type="spellStart"/>
                      <w:r w:rsidR="00280F83" w:rsidRPr="0060584E">
                        <w:rPr>
                          <w:rFonts w:eastAsia="Times New Roman" w:cs="Times New Roman"/>
                          <w:lang w:val="nl-BE" w:eastAsia="nl-NL"/>
                        </w:rPr>
                        <w:t>Portalisg</w:t>
                      </w:r>
                      <w:r w:rsidR="0070111C" w:rsidRPr="0060584E">
                        <w:rPr>
                          <w:rFonts w:eastAsia="Times New Roman" w:cs="Times New Roman"/>
                          <w:lang w:val="nl-BE" w:eastAsia="nl-NL"/>
                        </w:rPr>
                        <w:t>ebouw</w:t>
                      </w:r>
                      <w:proofErr w:type="spellEnd"/>
                      <w:r w:rsidR="0070111C" w:rsidRPr="0060584E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</w:r>
                      <w:proofErr w:type="spellStart"/>
                      <w:r w:rsidR="0070111C" w:rsidRPr="0060584E">
                        <w:rPr>
                          <w:rFonts w:eastAsia="Times New Roman" w:cs="Times New Roman"/>
                          <w:lang w:val="nl-BE" w:eastAsia="nl-NL"/>
                        </w:rPr>
                        <w:t>Quatre</w:t>
                      </w:r>
                      <w:proofErr w:type="spellEnd"/>
                      <w:r w:rsidR="0070111C" w:rsidRPr="0060584E">
                        <w:rPr>
                          <w:rFonts w:eastAsia="Times New Roman" w:cs="Times New Roman"/>
                          <w:lang w:val="nl-BE" w:eastAsia="nl-NL"/>
                        </w:rPr>
                        <w:t xml:space="preserve"> Brasstraat 4</w:t>
                      </w:r>
                      <w:r w:rsidR="0070111C" w:rsidRPr="0060584E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 xml:space="preserve">1000 </w:t>
                      </w:r>
                      <w:r w:rsidR="00280F83" w:rsidRPr="0060584E">
                        <w:rPr>
                          <w:rFonts w:eastAsia="Times New Roman" w:cs="Times New Roman"/>
                          <w:lang w:val="nl-BE" w:eastAsia="nl-NL"/>
                        </w:rPr>
                        <w:t>BRUSSEL</w:t>
                      </w:r>
                    </w:p>
                    <w:p w14:paraId="5A54D6AD" w14:textId="77777777" w:rsidR="007D77B6" w:rsidRPr="005829CB" w:rsidRDefault="005829CB" w:rsidP="005829CB">
                      <w:pPr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</w:pPr>
                      <w:r w:rsidRPr="005829C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lang w:val="nl-BE" w:eastAsia="nl-NL"/>
                        </w:rPr>
                        <w:br/>
                      </w:r>
                      <w:r w:rsidR="00436D3C"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="00436D3C"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="00436D3C"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="00436D3C"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</w:p>
                    <w:p w14:paraId="03BC94F3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74AAE98B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5BCE6D55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19454F31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12FBC134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5F2F966B" w14:textId="77777777" w:rsidR="007D77B6" w:rsidRPr="005829CB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3FAA7F5B" w14:textId="77777777" w:rsidR="007D77B6" w:rsidRPr="005829CB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0AE4A2E6" w14:textId="77777777" w:rsidR="007D77B6" w:rsidRPr="005829CB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004A070F" w14:textId="77777777" w:rsidR="007D77B6" w:rsidRPr="005829CB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32FD7216" w14:textId="77777777" w:rsidR="007D77B6" w:rsidRPr="005829CB" w:rsidRDefault="007D77B6" w:rsidP="00337BCA">
                      <w:pPr>
                        <w:rPr>
                          <w:rFonts w:ascii="Arial Narrow" w:hAnsi="Arial Narrow"/>
                          <w:lang w:val="nl-BE"/>
                        </w:rPr>
                      </w:pPr>
                      <w:r w:rsidRPr="005829CB">
                        <w:rPr>
                          <w:rFonts w:ascii="Arial Narrow" w:hAnsi="Arial Narrow" w:cs="Arial"/>
                          <w:lang w:val="nl-B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DC2813E" w14:textId="77777777" w:rsidR="00E96CD3" w:rsidRDefault="00E96CD3">
      <w:pPr>
        <w:rPr>
          <w:lang w:val="nl-BE"/>
        </w:rPr>
      </w:pPr>
    </w:p>
    <w:p w14:paraId="19E4ED22" w14:textId="77777777" w:rsidR="002E4BD4" w:rsidRDefault="002E4BD4">
      <w:pPr>
        <w:rPr>
          <w:lang w:val="nl-BE"/>
        </w:rPr>
      </w:pPr>
    </w:p>
    <w:p w14:paraId="7E6A015F" w14:textId="77777777" w:rsidR="002E4BD4" w:rsidRDefault="002E4BD4" w:rsidP="002E4BD4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BE" w:eastAsia="nl-NL"/>
        </w:rPr>
      </w:pPr>
    </w:p>
    <w:p w14:paraId="43C3996A" w14:textId="77777777" w:rsidR="0060584E" w:rsidRPr="007D77B6" w:rsidRDefault="0060584E" w:rsidP="002E4BD4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BE" w:eastAsia="nl-NL"/>
        </w:rPr>
      </w:pPr>
    </w:p>
    <w:p w14:paraId="41E153BF" w14:textId="77777777" w:rsidR="00FB69D6" w:rsidRDefault="00FB69D6" w:rsidP="00FB69D6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7C5690DD" w14:textId="77777777" w:rsidR="008355BE" w:rsidRDefault="00FB69D6" w:rsidP="00FB69D6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20005D42" w14:textId="77777777" w:rsidR="00BC24FC" w:rsidRDefault="00BC24FC" w:rsidP="0060584E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val="nl-NL" w:eastAsia="nl-NL"/>
        </w:rPr>
      </w:pPr>
    </w:p>
    <w:p w14:paraId="490660E7" w14:textId="77777777" w:rsidR="0060584E" w:rsidRPr="0060584E" w:rsidRDefault="0060584E" w:rsidP="0060584E">
      <w:pPr>
        <w:tabs>
          <w:tab w:val="left" w:pos="4536"/>
        </w:tabs>
        <w:spacing w:after="0" w:line="240" w:lineRule="auto"/>
        <w:jc w:val="both"/>
        <w:rPr>
          <w:rFonts w:eastAsia="Times New Roman" w:cs="Times New Roman"/>
          <w:sz w:val="20"/>
          <w:szCs w:val="20"/>
          <w:lang w:val="nl-NL" w:eastAsia="nl-NL"/>
        </w:rPr>
      </w:pPr>
      <w:r>
        <w:rPr>
          <w:rFonts w:eastAsia="Times New Roman" w:cs="Times New Roman"/>
          <w:sz w:val="20"/>
          <w:szCs w:val="20"/>
          <w:lang w:val="nl-NL" w:eastAsia="nl-NL"/>
        </w:rPr>
        <w:tab/>
      </w:r>
      <w:r w:rsidRPr="0060584E">
        <w:rPr>
          <w:rFonts w:eastAsia="Times New Roman" w:cs="Times New Roman"/>
          <w:b/>
          <w:bCs/>
          <w:sz w:val="20"/>
          <w:szCs w:val="20"/>
          <w:lang w:val="nl-NL" w:eastAsia="nl-NL"/>
        </w:rPr>
        <w:t>Mail:</w:t>
      </w:r>
      <w:r>
        <w:rPr>
          <w:rFonts w:eastAsia="Times New Roman" w:cs="Times New Roman"/>
          <w:sz w:val="20"/>
          <w:szCs w:val="20"/>
          <w:lang w:val="nl-NL" w:eastAsia="nl-NL"/>
        </w:rPr>
        <w:t xml:space="preserve">   </w:t>
      </w:r>
    </w:p>
    <w:p w14:paraId="14C0530A" w14:textId="77777777" w:rsidR="000548FC" w:rsidRDefault="0060584E" w:rsidP="0060584E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val="nl-NL" w:eastAsia="nl-NL"/>
        </w:rPr>
      </w:pPr>
      <w:r>
        <w:rPr>
          <w:rFonts w:eastAsia="Times New Roman" w:cs="Times New Roman"/>
          <w:sz w:val="20"/>
          <w:szCs w:val="20"/>
          <w:lang w:val="nl-NL" w:eastAsia="nl-NL"/>
        </w:rPr>
        <w:tab/>
      </w:r>
      <w:r>
        <w:rPr>
          <w:rFonts w:eastAsia="Times New Roman" w:cs="Times New Roman"/>
          <w:sz w:val="20"/>
          <w:szCs w:val="20"/>
          <w:lang w:val="nl-NL" w:eastAsia="nl-NL"/>
        </w:rPr>
        <w:tab/>
      </w:r>
      <w:r>
        <w:rPr>
          <w:rFonts w:eastAsia="Times New Roman" w:cs="Times New Roman"/>
          <w:sz w:val="20"/>
          <w:szCs w:val="20"/>
          <w:lang w:val="nl-NL" w:eastAsia="nl-NL"/>
        </w:rPr>
        <w:tab/>
      </w:r>
      <w:r>
        <w:rPr>
          <w:rFonts w:eastAsia="Times New Roman" w:cs="Times New Roman"/>
          <w:sz w:val="20"/>
          <w:szCs w:val="20"/>
          <w:lang w:val="nl-NL" w:eastAsia="nl-NL"/>
        </w:rPr>
        <w:tab/>
      </w:r>
      <w:r>
        <w:rPr>
          <w:rFonts w:eastAsia="Times New Roman" w:cs="Times New Roman"/>
          <w:sz w:val="20"/>
          <w:szCs w:val="20"/>
          <w:lang w:val="nl-NL" w:eastAsia="nl-NL"/>
        </w:rPr>
        <w:tab/>
      </w:r>
      <w:r>
        <w:rPr>
          <w:rFonts w:eastAsia="Times New Roman" w:cs="Times New Roman"/>
          <w:sz w:val="20"/>
          <w:szCs w:val="20"/>
          <w:lang w:val="nl-NL" w:eastAsia="nl-NL"/>
        </w:rPr>
        <w:tab/>
      </w:r>
      <w:r>
        <w:rPr>
          <w:rFonts w:eastAsia="Times New Roman" w:cs="Times New Roman"/>
          <w:sz w:val="20"/>
          <w:szCs w:val="20"/>
          <w:lang w:val="nl-NL" w:eastAsia="nl-NL"/>
        </w:rPr>
        <w:tab/>
      </w:r>
    </w:p>
    <w:p w14:paraId="313E674C" w14:textId="77777777" w:rsidR="0060584E" w:rsidRPr="0060584E" w:rsidRDefault="0060584E" w:rsidP="0060584E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val="nl-NL" w:eastAsia="nl-NL"/>
        </w:rPr>
      </w:pPr>
    </w:p>
    <w:p w14:paraId="420D9F15" w14:textId="77777777" w:rsidR="005829CB" w:rsidRPr="00F86598" w:rsidRDefault="005829CB" w:rsidP="005829CB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eastAsia="Times New Roman" w:cs="Times New Roman"/>
          <w:b/>
          <w:sz w:val="24"/>
          <w:szCs w:val="20"/>
          <w:lang w:val="nl-BE" w:eastAsia="nl-NL"/>
        </w:rPr>
      </w:pPr>
      <w:r w:rsidRPr="005829CB">
        <w:rPr>
          <w:rFonts w:eastAsia="Times New Roman" w:cs="Times New Roman"/>
          <w:b/>
          <w:sz w:val="24"/>
          <w:szCs w:val="20"/>
          <w:lang w:val="nl-BE" w:eastAsia="nl-NL"/>
        </w:rPr>
        <w:t xml:space="preserve">Eindverslag aangaande </w:t>
      </w:r>
      <w:r w:rsidR="0060584E">
        <w:rPr>
          <w:rFonts w:eastAsia="Times New Roman" w:cs="Times New Roman"/>
          <w:b/>
          <w:sz w:val="24"/>
          <w:szCs w:val="20"/>
          <w:lang w:val="nl-BE" w:eastAsia="nl-NL"/>
        </w:rPr>
        <w:t>de</w:t>
      </w:r>
      <w:r w:rsidR="0070111C">
        <w:rPr>
          <w:rFonts w:eastAsia="Times New Roman" w:cs="Times New Roman"/>
          <w:b/>
          <w:sz w:val="24"/>
          <w:szCs w:val="20"/>
          <w:lang w:val="nl-BE" w:eastAsia="nl-NL"/>
        </w:rPr>
        <w:t xml:space="preserve"> </w:t>
      </w:r>
      <w:r w:rsidR="0060584E">
        <w:rPr>
          <w:rFonts w:eastAsia="Times New Roman" w:cs="Times New Roman"/>
          <w:b/>
          <w:sz w:val="24"/>
          <w:szCs w:val="20"/>
          <w:lang w:val="nl-BE" w:eastAsia="nl-NL"/>
        </w:rPr>
        <w:t>herstel</w:t>
      </w:r>
      <w:r w:rsidR="0070111C">
        <w:rPr>
          <w:rFonts w:eastAsia="Times New Roman" w:cs="Times New Roman"/>
          <w:b/>
          <w:sz w:val="24"/>
          <w:szCs w:val="20"/>
          <w:lang w:val="nl-BE" w:eastAsia="nl-NL"/>
        </w:rPr>
        <w:t>bemiddelin</w:t>
      </w:r>
      <w:r w:rsidR="0060584E">
        <w:rPr>
          <w:rFonts w:eastAsia="Times New Roman" w:cs="Times New Roman"/>
          <w:b/>
          <w:sz w:val="24"/>
          <w:szCs w:val="20"/>
          <w:lang w:val="nl-BE" w:eastAsia="nl-NL"/>
        </w:rPr>
        <w:t>g tussen</w:t>
      </w:r>
      <w:r w:rsidR="0070111C">
        <w:rPr>
          <w:rFonts w:eastAsia="Times New Roman" w:cs="Times New Roman"/>
          <w:b/>
          <w:sz w:val="24"/>
          <w:szCs w:val="20"/>
          <w:lang w:val="nl-BE" w:eastAsia="nl-NL"/>
        </w:rPr>
        <w:t xml:space="preserve"> </w:t>
      </w:r>
      <w:r w:rsidR="000548FC">
        <w:rPr>
          <w:rFonts w:eastAsia="Times New Roman" w:cs="Times New Roman"/>
          <w:b/>
          <w:sz w:val="24"/>
          <w:szCs w:val="20"/>
          <w:lang w:val="nl-BE" w:eastAsia="nl-NL"/>
        </w:rPr>
        <w:t>X (°geboortedatum) als minderjarige enerzijds en Y als benadeelde anderzijds</w:t>
      </w:r>
    </w:p>
    <w:p w14:paraId="1F9CC59E" w14:textId="77777777" w:rsidR="00A45925" w:rsidRDefault="00A45925" w:rsidP="005829CB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eastAsia="Times New Roman" w:cs="Times New Roman"/>
          <w:sz w:val="24"/>
          <w:szCs w:val="20"/>
          <w:lang w:val="nl-BE" w:eastAsia="nl-NL"/>
        </w:rPr>
      </w:pPr>
    </w:p>
    <w:p w14:paraId="5C5601D5" w14:textId="77777777" w:rsidR="00A45925" w:rsidRPr="005829CB" w:rsidRDefault="00A45925" w:rsidP="005829CB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eastAsia="Times New Roman" w:cs="Arial"/>
          <w:sz w:val="24"/>
          <w:szCs w:val="20"/>
          <w:lang w:val="nl-BE" w:eastAsia="nl-NL"/>
        </w:rPr>
      </w:pPr>
      <w:r>
        <w:rPr>
          <w:rFonts w:eastAsia="Times New Roman" w:cs="Arial"/>
          <w:sz w:val="24"/>
          <w:szCs w:val="20"/>
          <w:lang w:val="nl-BE" w:eastAsia="nl-NL"/>
        </w:rPr>
        <w:t>Geachte</w:t>
      </w:r>
      <w:r w:rsidR="0060584E">
        <w:rPr>
          <w:rFonts w:eastAsia="Times New Roman" w:cs="Arial"/>
          <w:sz w:val="24"/>
          <w:szCs w:val="20"/>
          <w:lang w:val="nl-BE" w:eastAsia="nl-NL"/>
        </w:rPr>
        <w:t>,</w:t>
      </w:r>
    </w:p>
    <w:p w14:paraId="6A913480" w14:textId="77777777" w:rsidR="005829CB" w:rsidRPr="005829CB" w:rsidRDefault="005829CB" w:rsidP="005829CB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5F97F075" w14:textId="77777777" w:rsidR="000548FC" w:rsidRDefault="000548FC" w:rsidP="000548F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t>Na contacten met de verschillende partijen kunnen we zeggen dat:</w:t>
      </w:r>
    </w:p>
    <w:p w14:paraId="62F0B02A" w14:textId="77777777" w:rsidR="000548FC" w:rsidRPr="00F22CBD" w:rsidRDefault="000548FC" w:rsidP="000548FC">
      <w:pPr>
        <w:spacing w:after="0" w:line="240" w:lineRule="auto"/>
        <w:rPr>
          <w:rFonts w:eastAsia="Arial Unicode MS" w:cs="Arial"/>
          <w:color w:val="FF0000"/>
          <w:sz w:val="24"/>
          <w:szCs w:val="24"/>
          <w:lang w:val="nl-BE" w:eastAsia="nl-NL"/>
        </w:rPr>
      </w:pPr>
      <w:r w:rsidRPr="00F22CBD">
        <w:rPr>
          <w:rFonts w:eastAsia="Arial Unicode MS" w:cs="Arial"/>
          <w:color w:val="FF0000"/>
          <w:sz w:val="24"/>
          <w:szCs w:val="24"/>
          <w:lang w:val="nl-BE" w:eastAsia="nl-NL"/>
        </w:rPr>
        <w:t>Standaardzin</w:t>
      </w:r>
    </w:p>
    <w:p w14:paraId="46A3182B" w14:textId="77777777" w:rsidR="000548FC" w:rsidRDefault="000548FC" w:rsidP="000548F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79E30C73" w14:textId="77777777" w:rsidR="000548FC" w:rsidRDefault="000548FC" w:rsidP="000548F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t xml:space="preserve">We sluiten dit </w:t>
      </w:r>
      <w:r w:rsidR="0060584E">
        <w:rPr>
          <w:rFonts w:eastAsia="Arial Unicode MS" w:cs="Arial"/>
          <w:sz w:val="24"/>
          <w:szCs w:val="24"/>
          <w:lang w:val="nl-BE" w:eastAsia="nl-NL"/>
        </w:rPr>
        <w:t>herstel</w:t>
      </w:r>
      <w:r>
        <w:rPr>
          <w:rFonts w:eastAsia="Arial Unicode MS" w:cs="Arial"/>
          <w:sz w:val="24"/>
          <w:szCs w:val="24"/>
          <w:lang w:val="nl-BE" w:eastAsia="nl-NL"/>
        </w:rPr>
        <w:t>bemiddelingsdossier af op onze dienst.</w:t>
      </w:r>
    </w:p>
    <w:p w14:paraId="16618806" w14:textId="77777777" w:rsidR="000548FC" w:rsidRPr="00F22CBD" w:rsidRDefault="000548FC" w:rsidP="000548FC">
      <w:pPr>
        <w:spacing w:after="0" w:line="240" w:lineRule="auto"/>
        <w:rPr>
          <w:rFonts w:eastAsia="Arial Unicode MS" w:cs="Arial"/>
          <w:color w:val="FF0000"/>
          <w:sz w:val="24"/>
          <w:szCs w:val="24"/>
          <w:lang w:val="nl-BE" w:eastAsia="nl-NL"/>
        </w:rPr>
      </w:pPr>
      <w:r w:rsidRPr="00F22CBD">
        <w:rPr>
          <w:rFonts w:eastAsia="Arial Unicode MS" w:cs="Arial"/>
          <w:color w:val="FF0000"/>
          <w:sz w:val="24"/>
          <w:szCs w:val="24"/>
          <w:lang w:val="nl-BE" w:eastAsia="nl-NL"/>
        </w:rPr>
        <w:t>OF</w:t>
      </w:r>
    </w:p>
    <w:p w14:paraId="36AC058D" w14:textId="77777777" w:rsidR="000548FC" w:rsidRDefault="000548FC" w:rsidP="000548F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t>Wij houden u op de hoogte van de uitvoering van het akkoord. U ontvangt van ons dus nog een opvolgingsverslag.</w:t>
      </w:r>
    </w:p>
    <w:p w14:paraId="005DD4FB" w14:textId="77777777" w:rsidR="000548FC" w:rsidRPr="005829CB" w:rsidRDefault="000548FC" w:rsidP="000548F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2AC06419" w14:textId="77777777" w:rsidR="005829CB" w:rsidRPr="005829CB" w:rsidRDefault="005829CB" w:rsidP="000346A9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31CCCE6E" w14:textId="77777777" w:rsidR="005829CB" w:rsidRPr="005829CB" w:rsidRDefault="005829CB" w:rsidP="000346A9">
      <w:pPr>
        <w:spacing w:after="0" w:line="240" w:lineRule="auto"/>
        <w:ind w:left="181"/>
        <w:rPr>
          <w:rFonts w:eastAsia="Arial Unicode MS" w:cs="Arial"/>
          <w:sz w:val="24"/>
          <w:szCs w:val="24"/>
          <w:lang w:val="nl-BE" w:eastAsia="nl-NL"/>
        </w:rPr>
      </w:pPr>
    </w:p>
    <w:p w14:paraId="19180E6E" w14:textId="77777777" w:rsidR="005829CB" w:rsidRPr="005829CB" w:rsidRDefault="005829CB" w:rsidP="00EF5CCE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>Met de meeste hoogachting,</w:t>
      </w:r>
    </w:p>
    <w:p w14:paraId="4AEE5BD7" w14:textId="77777777" w:rsidR="005829CB" w:rsidRPr="005829CB" w:rsidRDefault="005829CB" w:rsidP="00BF1F61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354624B1" w14:textId="77777777" w:rsidR="00EF5CCE" w:rsidRDefault="00EF5CCE" w:rsidP="00EF5CCE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5EFA6F1E" w14:textId="77777777" w:rsidR="0060584E" w:rsidRDefault="0060584E" w:rsidP="00EF5CCE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4885C36A" w14:textId="77777777" w:rsidR="00EF5CCE" w:rsidRDefault="00EF5CCE" w:rsidP="00EF5CCE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4EA69A77" w14:textId="77777777" w:rsidR="00A94EDD" w:rsidRDefault="00A94EDD" w:rsidP="00A94EDD">
      <w:pPr>
        <w:spacing w:after="0" w:line="240" w:lineRule="auto"/>
        <w:rPr>
          <w:rFonts w:eastAsia="Arial Unicode MS" w:cs="Arial"/>
          <w:b/>
          <w:sz w:val="24"/>
          <w:szCs w:val="24"/>
          <w:lang w:val="nl-BE" w:eastAsia="nl-NL"/>
        </w:rPr>
      </w:pPr>
      <w:r>
        <w:rPr>
          <w:rFonts w:eastAsia="Arial Unicode MS" w:cs="Arial"/>
          <w:b/>
          <w:sz w:val="24"/>
          <w:szCs w:val="24"/>
          <w:lang w:val="nl-BE" w:eastAsia="nl-NL"/>
        </w:rPr>
        <w:t>Naam</w:t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  <w:t>In opdracht van NAAM COACH</w:t>
      </w:r>
    </w:p>
    <w:p w14:paraId="6880A2B7" w14:textId="77777777" w:rsidR="00A94EDD" w:rsidRDefault="00A94EDD" w:rsidP="00A94EDD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t>Vrijwilliger-</w:t>
      </w:r>
      <w:r w:rsidR="0060584E">
        <w:rPr>
          <w:rFonts w:eastAsia="Arial Unicode MS" w:cs="Arial"/>
          <w:sz w:val="24"/>
          <w:szCs w:val="24"/>
          <w:lang w:val="nl-BE" w:eastAsia="nl-NL"/>
        </w:rPr>
        <w:t>herstel</w:t>
      </w:r>
      <w:r>
        <w:rPr>
          <w:rFonts w:eastAsia="Arial Unicode MS" w:cs="Arial"/>
          <w:sz w:val="24"/>
          <w:szCs w:val="24"/>
          <w:lang w:val="nl-BE" w:eastAsia="nl-NL"/>
        </w:rPr>
        <w:t>bemiddelaar</w:t>
      </w:r>
      <w:r>
        <w:rPr>
          <w:rFonts w:eastAsia="Arial Unicode MS" w:cs="Arial"/>
          <w:sz w:val="24"/>
          <w:szCs w:val="24"/>
          <w:lang w:val="nl-BE" w:eastAsia="nl-NL"/>
        </w:rPr>
        <w:tab/>
      </w:r>
      <w:r>
        <w:rPr>
          <w:rFonts w:eastAsia="Arial Unicode MS" w:cs="Arial"/>
          <w:sz w:val="24"/>
          <w:szCs w:val="24"/>
          <w:lang w:val="nl-BE" w:eastAsia="nl-NL"/>
        </w:rPr>
        <w:tab/>
      </w:r>
      <w:r>
        <w:rPr>
          <w:rFonts w:eastAsia="Arial Unicode MS" w:cs="Arial"/>
          <w:sz w:val="24"/>
          <w:szCs w:val="24"/>
          <w:lang w:val="nl-BE" w:eastAsia="nl-NL"/>
        </w:rPr>
        <w:tab/>
      </w:r>
      <w:r>
        <w:rPr>
          <w:rFonts w:eastAsia="Arial Unicode MS" w:cs="Arial"/>
          <w:sz w:val="24"/>
          <w:szCs w:val="24"/>
          <w:lang w:val="nl-BE" w:eastAsia="nl-NL"/>
        </w:rPr>
        <w:tab/>
      </w:r>
      <w:r>
        <w:rPr>
          <w:rFonts w:eastAsia="Arial Unicode MS" w:cs="Arial"/>
          <w:sz w:val="24"/>
          <w:szCs w:val="24"/>
          <w:lang w:val="nl-BE" w:eastAsia="nl-NL"/>
        </w:rPr>
        <w:tab/>
      </w:r>
      <w:r w:rsidR="0060584E">
        <w:rPr>
          <w:rFonts w:eastAsia="Arial Unicode MS" w:cs="Arial"/>
          <w:sz w:val="24"/>
          <w:szCs w:val="24"/>
          <w:lang w:val="nl-BE" w:eastAsia="nl-NL"/>
        </w:rPr>
        <w:t>Herstelb</w:t>
      </w:r>
      <w:r>
        <w:rPr>
          <w:rFonts w:eastAsia="Arial Unicode MS" w:cs="Arial"/>
          <w:sz w:val="24"/>
          <w:szCs w:val="24"/>
          <w:lang w:val="nl-BE" w:eastAsia="nl-NL"/>
        </w:rPr>
        <w:t>emiddelaar</w:t>
      </w:r>
    </w:p>
    <w:p w14:paraId="29EF3E5E" w14:textId="77777777" w:rsidR="005829CB" w:rsidRPr="005829CB" w:rsidRDefault="005829CB" w:rsidP="00422E17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sectPr w:rsidR="005829CB" w:rsidRPr="005829CB" w:rsidSect="006058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50" w:right="1440" w:bottom="1440" w:left="1440" w:header="284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50072" w14:textId="77777777" w:rsidR="0032241C" w:rsidRDefault="0032241C" w:rsidP="00454912">
      <w:pPr>
        <w:spacing w:after="0" w:line="240" w:lineRule="auto"/>
      </w:pPr>
      <w:r>
        <w:separator/>
      </w:r>
    </w:p>
  </w:endnote>
  <w:endnote w:type="continuationSeparator" w:id="0">
    <w:p w14:paraId="0DF2CB16" w14:textId="77777777" w:rsidR="0032241C" w:rsidRDefault="0032241C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3CE7E" w14:textId="77777777" w:rsidR="0032241C" w:rsidRDefault="0032241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6D6BD" w14:textId="77777777" w:rsidR="0032241C" w:rsidRDefault="0032241C" w:rsidP="0032241C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3EE8E58E" w14:textId="77777777" w:rsidR="0032241C" w:rsidRDefault="0032241C" w:rsidP="0032241C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167284B1" w14:textId="77777777" w:rsidR="00454912" w:rsidRPr="00656840" w:rsidRDefault="00454912" w:rsidP="00E0183F">
    <w:pPr>
      <w:pStyle w:val="Voettekst"/>
      <w:spacing w:line="276" w:lineRule="auto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7E830" w14:textId="77777777" w:rsidR="0032241C" w:rsidRDefault="003224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88E83" w14:textId="77777777" w:rsidR="0032241C" w:rsidRDefault="0032241C" w:rsidP="00454912">
      <w:pPr>
        <w:spacing w:after="0" w:line="240" w:lineRule="auto"/>
      </w:pPr>
      <w:r>
        <w:separator/>
      </w:r>
    </w:p>
  </w:footnote>
  <w:footnote w:type="continuationSeparator" w:id="0">
    <w:p w14:paraId="7D63E666" w14:textId="77777777" w:rsidR="0032241C" w:rsidRDefault="0032241C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9E72" w14:textId="77777777" w:rsidR="0032241C" w:rsidRDefault="0032241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47E41" w14:textId="77777777" w:rsidR="007D6109" w:rsidRPr="0060584E" w:rsidRDefault="007D6109" w:rsidP="007D6109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13FEC064" wp14:editId="206CC171">
          <wp:simplePos x="0" y="0"/>
          <wp:positionH relativeFrom="margin">
            <wp:posOffset>-241300</wp:posOffset>
          </wp:positionH>
          <wp:positionV relativeFrom="page">
            <wp:posOffset>228600</wp:posOffset>
          </wp:positionV>
          <wp:extent cx="1977390" cy="988695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7390" cy="988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6109">
      <w:rPr>
        <w:rStyle w:val="A2"/>
        <w:rFonts w:asciiTheme="minorHAnsi" w:hAnsiTheme="minorHAnsi"/>
        <w:lang w:val="nl-BE"/>
      </w:rPr>
      <w:t xml:space="preserve"> </w:t>
    </w:r>
    <w:r w:rsidRPr="0060584E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7F7C8862" w14:textId="77777777" w:rsidR="007D6109" w:rsidRPr="0060584E" w:rsidRDefault="007D6109" w:rsidP="007D6109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60584E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678912B5" w14:textId="77777777" w:rsidR="007D6109" w:rsidRPr="0060584E" w:rsidRDefault="007D6109" w:rsidP="007D6109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60584E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60584E">
      <w:rPr>
        <w:rStyle w:val="A3"/>
        <w:rFonts w:asciiTheme="minorHAnsi" w:hAnsiTheme="minorHAnsi"/>
        <w:sz w:val="16"/>
        <w:szCs w:val="16"/>
        <w:lang w:val="nl-BE"/>
      </w:rPr>
      <w:br/>
    </w:r>
    <w:r w:rsidRPr="0060584E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109F9461" w14:textId="77777777" w:rsidR="007D6109" w:rsidRPr="0060584E" w:rsidRDefault="007D6109" w:rsidP="007D6109">
    <w:pPr>
      <w:pStyle w:val="Koptekst"/>
      <w:jc w:val="right"/>
      <w:rPr>
        <w:sz w:val="16"/>
        <w:szCs w:val="16"/>
        <w:lang w:val="nl-BE"/>
      </w:rPr>
    </w:pPr>
    <w:r w:rsidRPr="0060584E">
      <w:rPr>
        <w:rStyle w:val="A2"/>
        <w:sz w:val="16"/>
        <w:szCs w:val="16"/>
        <w:lang w:val="nl-BE"/>
      </w:rPr>
      <w:t>bemiddelingsburo@alba.be</w:t>
    </w:r>
  </w:p>
  <w:p w14:paraId="550C12EC" w14:textId="77777777" w:rsidR="007D6109" w:rsidRPr="00930484" w:rsidRDefault="007D6109" w:rsidP="007D6109">
    <w:pPr>
      <w:pStyle w:val="Koptekst"/>
      <w:rPr>
        <w:lang w:val="nl-BE"/>
      </w:rPr>
    </w:pPr>
  </w:p>
  <w:p w14:paraId="4B3EBEBA" w14:textId="77777777" w:rsidR="00454912" w:rsidRPr="007D6109" w:rsidRDefault="00454912" w:rsidP="007D6109">
    <w:pPr>
      <w:pStyle w:val="Koptekst"/>
      <w:rPr>
        <w:lang w:val="nl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8FC58" w14:textId="77777777" w:rsidR="0032241C" w:rsidRDefault="003224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6F9D"/>
    <w:multiLevelType w:val="hybridMultilevel"/>
    <w:tmpl w:val="8AB248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B5B79"/>
    <w:multiLevelType w:val="hybridMultilevel"/>
    <w:tmpl w:val="918AC080"/>
    <w:lvl w:ilvl="0" w:tplc="04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34FD104E"/>
    <w:multiLevelType w:val="hybridMultilevel"/>
    <w:tmpl w:val="953247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74F85"/>
    <w:multiLevelType w:val="hybridMultilevel"/>
    <w:tmpl w:val="1BCA84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37565"/>
    <w:multiLevelType w:val="hybridMultilevel"/>
    <w:tmpl w:val="2A683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95EBF"/>
    <w:multiLevelType w:val="hybridMultilevel"/>
    <w:tmpl w:val="11C87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323D0"/>
    <w:multiLevelType w:val="hybridMultilevel"/>
    <w:tmpl w:val="8B32A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1C"/>
    <w:rsid w:val="000346A9"/>
    <w:rsid w:val="000548FC"/>
    <w:rsid w:val="00086493"/>
    <w:rsid w:val="00161C75"/>
    <w:rsid w:val="001F746F"/>
    <w:rsid w:val="002733F4"/>
    <w:rsid w:val="00280F83"/>
    <w:rsid w:val="002E4BD4"/>
    <w:rsid w:val="0032241C"/>
    <w:rsid w:val="00325610"/>
    <w:rsid w:val="00335665"/>
    <w:rsid w:val="00422E17"/>
    <w:rsid w:val="00436D3C"/>
    <w:rsid w:val="00454912"/>
    <w:rsid w:val="00475CB4"/>
    <w:rsid w:val="00501008"/>
    <w:rsid w:val="005135A1"/>
    <w:rsid w:val="00570E53"/>
    <w:rsid w:val="005829CB"/>
    <w:rsid w:val="0060584E"/>
    <w:rsid w:val="00656840"/>
    <w:rsid w:val="00665713"/>
    <w:rsid w:val="006748EF"/>
    <w:rsid w:val="006E27C8"/>
    <w:rsid w:val="006F278A"/>
    <w:rsid w:val="0070111C"/>
    <w:rsid w:val="00707922"/>
    <w:rsid w:val="007D6109"/>
    <w:rsid w:val="007D77B6"/>
    <w:rsid w:val="008355BE"/>
    <w:rsid w:val="00A075CF"/>
    <w:rsid w:val="00A16F62"/>
    <w:rsid w:val="00A24326"/>
    <w:rsid w:val="00A40BE3"/>
    <w:rsid w:val="00A45925"/>
    <w:rsid w:val="00A94EDD"/>
    <w:rsid w:val="00BC24FC"/>
    <w:rsid w:val="00BD1C3F"/>
    <w:rsid w:val="00BF1F61"/>
    <w:rsid w:val="00BF44ED"/>
    <w:rsid w:val="00C4500D"/>
    <w:rsid w:val="00CB572B"/>
    <w:rsid w:val="00CC59C3"/>
    <w:rsid w:val="00CD117F"/>
    <w:rsid w:val="00DE1CA3"/>
    <w:rsid w:val="00DE4BA2"/>
    <w:rsid w:val="00E0183F"/>
    <w:rsid w:val="00E96CD3"/>
    <w:rsid w:val="00EF5CCE"/>
    <w:rsid w:val="00F86598"/>
    <w:rsid w:val="00FB69D6"/>
    <w:rsid w:val="00FD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CF6E4"/>
  <w15:docId w15:val="{FE1AA480-0DD5-4364-88DF-96B943CC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paragraph" w:styleId="Lijstalinea">
    <w:name w:val="List Paragraph"/>
    <w:basedOn w:val="Standaard"/>
    <w:uiPriority w:val="34"/>
    <w:qFormat/>
    <w:rsid w:val="00A40BE3"/>
    <w:pPr>
      <w:ind w:left="720"/>
      <w:contextualSpacing/>
    </w:pPr>
  </w:style>
  <w:style w:type="character" w:customStyle="1" w:styleId="A2">
    <w:name w:val="A2"/>
    <w:uiPriority w:val="99"/>
    <w:rsid w:val="007D6109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7D6109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7D6109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7D6109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Verslaggeving%20verwijzers%20BHV\Eindverslag-Brussel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Eindverslag-Brussel.dotx</Template>
  <TotalTime>0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cp:lastPrinted>2017-01-26T11:33:00Z</cp:lastPrinted>
  <dcterms:created xsi:type="dcterms:W3CDTF">2026-08-25T11:48:00Z</dcterms:created>
  <dcterms:modified xsi:type="dcterms:W3CDTF">2026-08-25T11:48:00Z</dcterms:modified>
</cp:coreProperties>
</file>