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D8734" w14:textId="77777777" w:rsidR="00DF1C4F" w:rsidRPr="00C513EE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color w:val="00B050"/>
          <w:szCs w:val="20"/>
          <w:lang w:val="nl-NL" w:eastAsia="nl-NL"/>
        </w:rPr>
      </w:pPr>
    </w:p>
    <w:p w14:paraId="1B18980E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44CD9F" wp14:editId="6A90FA77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63B96F" w14:textId="77777777" w:rsidR="00DF1C4F" w:rsidRPr="00DF1C4F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  <w:r w:rsidR="007B0434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 xml:space="preserve"> (met rust laten)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4CD9F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0863B96F" w14:textId="77777777" w:rsidR="00DF1C4F" w:rsidRPr="00DF1C4F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  <w:r w:rsidR="007B0434">
                        <w:rPr>
                          <w:b/>
                          <w:sz w:val="36"/>
                          <w:szCs w:val="36"/>
                          <w:lang w:val="nl-BE"/>
                        </w:rPr>
                        <w:t xml:space="preserve"> (met rust laten)</w:t>
                      </w:r>
                    </w:p>
                  </w:txbxContent>
                </v:textbox>
              </v:shape>
            </w:pict>
          </mc:Fallback>
        </mc:AlternateContent>
      </w:r>
    </w:p>
    <w:p w14:paraId="198E137A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7A8DE03F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2FE0C22E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5C862AC3" w14:textId="77777777" w:rsidR="00DF1C4F" w:rsidRPr="007B0434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i/>
          <w:sz w:val="24"/>
          <w:szCs w:val="24"/>
          <w:lang w:val="nl-NL" w:eastAsia="nl-NL"/>
        </w:rPr>
      </w:pPr>
    </w:p>
    <w:p w14:paraId="222362B1" w14:textId="77777777" w:rsidR="00B75AFD" w:rsidRPr="00B75AFD" w:rsidRDefault="00B75AFD" w:rsidP="00B75AFD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428DF0B3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b/>
          <w:iCs/>
          <w:lang w:val="nl-NL" w:eastAsia="nl-NL"/>
        </w:rPr>
      </w:pPr>
      <w:r w:rsidRPr="003B53AE">
        <w:rPr>
          <w:rFonts w:eastAsia="Times New Roman" w:cs="Arial"/>
          <w:b/>
          <w:iCs/>
          <w:lang w:val="nl-NL" w:eastAsia="nl-NL"/>
        </w:rPr>
        <w:t>Deze overeenkomst heeft betrekking op:</w:t>
      </w:r>
    </w:p>
    <w:p w14:paraId="5A57D90B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72E68EA" w14:textId="77777777" w:rsidR="007B0434" w:rsidRPr="003B53AE" w:rsidRDefault="005144D1" w:rsidP="007B0434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>PV</w:t>
      </w:r>
      <w:r w:rsidR="003B5B7D">
        <w:rPr>
          <w:rFonts w:eastAsia="Times New Roman" w:cs="Arial"/>
          <w:iCs/>
          <w:lang w:val="nl-NL" w:eastAsia="nl-NL"/>
        </w:rPr>
        <w:t>-</w:t>
      </w:r>
      <w:r w:rsidRPr="003B53AE">
        <w:rPr>
          <w:rFonts w:eastAsia="Times New Roman" w:cs="Arial"/>
          <w:iCs/>
          <w:lang w:val="nl-NL" w:eastAsia="nl-NL"/>
        </w:rPr>
        <w:t>nummer Openbaar Ministerie</w:t>
      </w:r>
      <w:r w:rsidR="007B0434" w:rsidRPr="003B53AE">
        <w:rPr>
          <w:rFonts w:eastAsia="Times New Roman" w:cs="Arial"/>
          <w:iCs/>
          <w:lang w:val="nl-NL" w:eastAsia="nl-NL"/>
        </w:rPr>
        <w:t> </w:t>
      </w:r>
      <w:r w:rsidR="00E07FE3" w:rsidRPr="003B53AE">
        <w:rPr>
          <w:rFonts w:eastAsia="Times New Roman" w:cs="Arial"/>
          <w:iCs/>
          <w:lang w:val="nl-NL" w:eastAsia="nl-NL"/>
        </w:rPr>
        <w:t>Brussel/Halle-Vilvoorde</w:t>
      </w:r>
      <w:r w:rsidR="007B0434" w:rsidRPr="003B53AE">
        <w:rPr>
          <w:rFonts w:eastAsia="Times New Roman" w:cs="Arial"/>
          <w:iCs/>
          <w:lang w:val="nl-NL" w:eastAsia="nl-NL"/>
        </w:rPr>
        <w:t xml:space="preserve">: </w:t>
      </w:r>
    </w:p>
    <w:p w14:paraId="4A7BC4C1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b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 xml:space="preserve">Datum en kwalificatie </w:t>
      </w:r>
      <w:r w:rsidR="004A2C85" w:rsidRPr="003B53AE">
        <w:rPr>
          <w:rFonts w:eastAsia="Times New Roman" w:cs="Arial"/>
          <w:iCs/>
          <w:lang w:val="nl-NL" w:eastAsia="nl-NL"/>
        </w:rPr>
        <w:t xml:space="preserve">van </w:t>
      </w:r>
      <w:r w:rsidR="00111868" w:rsidRPr="003B53AE">
        <w:rPr>
          <w:rFonts w:eastAsia="Times New Roman" w:cs="Arial"/>
          <w:iCs/>
          <w:lang w:val="nl-NL" w:eastAsia="nl-NL"/>
        </w:rPr>
        <w:t>het jeugddelict</w:t>
      </w:r>
      <w:r w:rsidRPr="003B53AE">
        <w:rPr>
          <w:rFonts w:eastAsia="Times New Roman" w:cs="Arial"/>
          <w:iCs/>
          <w:lang w:val="nl-NL" w:eastAsia="nl-NL"/>
        </w:rPr>
        <w:t>:</w:t>
      </w:r>
    </w:p>
    <w:p w14:paraId="093801C0" w14:textId="77777777" w:rsidR="007B0434" w:rsidRPr="003B53AE" w:rsidRDefault="00C513EE" w:rsidP="007B0434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>Dossiernummer Bemiddelingsburo</w:t>
      </w:r>
      <w:r w:rsidR="007B0434" w:rsidRPr="003B53AE">
        <w:rPr>
          <w:rFonts w:eastAsia="Times New Roman" w:cs="Arial"/>
          <w:iCs/>
          <w:lang w:val="nl-NL" w:eastAsia="nl-NL"/>
        </w:rPr>
        <w:t xml:space="preserve">: </w:t>
      </w:r>
    </w:p>
    <w:p w14:paraId="44A7C9DD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3F7F614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3B53AE">
        <w:rPr>
          <w:rFonts w:eastAsia="Times New Roman" w:cs="Arial"/>
          <w:b/>
          <w:bCs/>
          <w:lang w:val="nl-NL" w:eastAsia="nl-NL"/>
        </w:rPr>
        <w:t>Partijen:</w:t>
      </w:r>
    </w:p>
    <w:p w14:paraId="0AA85275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76700946" w14:textId="77777777" w:rsidR="007B0434" w:rsidRPr="003B53AE" w:rsidRDefault="001D17F9" w:rsidP="00E07FE3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B53AE">
        <w:rPr>
          <w:rFonts w:eastAsia="Times New Roman" w:cs="Arial"/>
          <w:b/>
          <w:i/>
          <w:iCs/>
          <w:lang w:val="nl-NL" w:eastAsia="nl-NL"/>
        </w:rPr>
        <w:t>Naam jongere</w:t>
      </w:r>
      <w:r w:rsidRPr="003B53AE">
        <w:rPr>
          <w:rFonts w:eastAsia="Times New Roman" w:cs="Arial"/>
          <w:i/>
          <w:iCs/>
          <w:lang w:val="nl-NL" w:eastAsia="nl-NL"/>
        </w:rPr>
        <w:t xml:space="preserve"> (°</w:t>
      </w:r>
      <w:proofErr w:type="spellStart"/>
      <w:r w:rsidRPr="003B53AE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3B53AE">
        <w:rPr>
          <w:rFonts w:eastAsia="Times New Roman" w:cs="Arial"/>
          <w:i/>
          <w:iCs/>
          <w:lang w:val="nl-NL" w:eastAsia="nl-NL"/>
        </w:rPr>
        <w:t xml:space="preserve"> </w:t>
      </w:r>
      <w:r w:rsidR="007B0434" w:rsidRPr="003B53AE">
        <w:rPr>
          <w:rFonts w:eastAsia="Times New Roman" w:cs="Arial"/>
          <w:i/>
          <w:iCs/>
          <w:lang w:val="nl-NL" w:eastAsia="nl-NL"/>
        </w:rPr>
        <w:t>datum),</w:t>
      </w:r>
      <w:r w:rsidR="007B0434" w:rsidRPr="003B53AE">
        <w:rPr>
          <w:rFonts w:eastAsia="Times New Roman" w:cs="Arial"/>
          <w:lang w:val="nl-NL" w:eastAsia="nl-NL"/>
        </w:rPr>
        <w:t xml:space="preserve"> op wie de klacht betrekking heeft en zijn/haar ouders als burgerlijk verantwoordelijken voor hun zoon/dochter;</w:t>
      </w:r>
    </w:p>
    <w:p w14:paraId="4320BA2A" w14:textId="77777777" w:rsidR="007B0434" w:rsidRPr="003B53AE" w:rsidRDefault="007B0434" w:rsidP="00E07FE3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992C149" w14:textId="77777777" w:rsidR="007B0434" w:rsidRPr="003B53AE" w:rsidRDefault="007B0434" w:rsidP="00E07FE3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B53AE">
        <w:rPr>
          <w:rFonts w:eastAsia="Times New Roman" w:cs="Arial"/>
          <w:b/>
          <w:i/>
          <w:lang w:val="nl-NL" w:eastAsia="nl-NL"/>
        </w:rPr>
        <w:t>Naam slachtoffer</w:t>
      </w:r>
      <w:r w:rsidR="001D17F9" w:rsidRPr="003B53AE">
        <w:rPr>
          <w:rFonts w:eastAsia="Times New Roman" w:cs="Arial"/>
          <w:b/>
          <w:i/>
          <w:lang w:val="nl-NL" w:eastAsia="nl-NL"/>
        </w:rPr>
        <w:t xml:space="preserve"> </w:t>
      </w:r>
      <w:r w:rsidR="001D17F9" w:rsidRPr="003B53AE">
        <w:rPr>
          <w:rFonts w:eastAsia="Times New Roman" w:cs="Arial"/>
          <w:i/>
          <w:iCs/>
          <w:lang w:val="nl-NL" w:eastAsia="nl-NL"/>
        </w:rPr>
        <w:t>(°</w:t>
      </w:r>
      <w:proofErr w:type="spellStart"/>
      <w:r w:rsidR="001D17F9" w:rsidRPr="003B53AE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="001D17F9" w:rsidRPr="003B53AE">
        <w:rPr>
          <w:rFonts w:eastAsia="Times New Roman" w:cs="Arial"/>
          <w:i/>
          <w:iCs/>
          <w:lang w:val="nl-NL" w:eastAsia="nl-NL"/>
        </w:rPr>
        <w:t xml:space="preserve"> datum),</w:t>
      </w:r>
      <w:r w:rsidRPr="003B53AE">
        <w:rPr>
          <w:rFonts w:eastAsia="Times New Roman" w:cs="Arial"/>
          <w:lang w:val="nl-NL" w:eastAsia="nl-NL"/>
        </w:rPr>
        <w:t xml:space="preserve"> door de feiten benadeeld </w:t>
      </w:r>
      <w:r w:rsidR="00C513EE" w:rsidRPr="003B53AE">
        <w:rPr>
          <w:rFonts w:eastAsia="Times New Roman" w:cs="Arial"/>
          <w:color w:val="00B050"/>
          <w:lang w:val="nl-NL" w:eastAsia="nl-NL"/>
        </w:rPr>
        <w:t>(</w:t>
      </w:r>
      <w:r w:rsidRPr="003B53AE">
        <w:rPr>
          <w:rFonts w:eastAsia="Times New Roman" w:cs="Arial"/>
          <w:lang w:val="nl-NL" w:eastAsia="nl-NL"/>
        </w:rPr>
        <w:t>en zijn/haar ouders als burgerlijk verantwoordelijken voor hun zoon/dochter</w:t>
      </w:r>
      <w:r w:rsidR="00C513EE" w:rsidRPr="003B53AE">
        <w:rPr>
          <w:rFonts w:eastAsia="Times New Roman" w:cs="Arial"/>
          <w:color w:val="00B050"/>
          <w:lang w:val="nl-NL" w:eastAsia="nl-NL"/>
        </w:rPr>
        <w:t>)</w:t>
      </w:r>
      <w:r w:rsidRPr="003B53AE">
        <w:rPr>
          <w:rFonts w:eastAsia="Times New Roman" w:cs="Arial"/>
          <w:lang w:val="nl-NL" w:eastAsia="nl-NL"/>
        </w:rPr>
        <w:t>.</w:t>
      </w:r>
    </w:p>
    <w:p w14:paraId="6E0DFA2A" w14:textId="77777777" w:rsidR="007B0434" w:rsidRPr="003B53AE" w:rsidRDefault="007B0434" w:rsidP="00E07FE3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294305A2" w14:textId="77777777" w:rsidR="00C513EE" w:rsidRPr="003B53AE" w:rsidRDefault="00C513EE" w:rsidP="00E07FE3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B53AE">
        <w:rPr>
          <w:rFonts w:eastAsia="Times New Roman" w:cs="Arial"/>
          <w:lang w:val="nl-NL" w:eastAsia="nl-NL"/>
        </w:rPr>
        <w:t xml:space="preserve">Deze overeenkomst is het resultaat van individuele gesprekken met elke partij afzonderlijk </w:t>
      </w:r>
    </w:p>
    <w:p w14:paraId="0B3BF2BE" w14:textId="77777777" w:rsidR="00C513EE" w:rsidRPr="003B53AE" w:rsidRDefault="00C513EE" w:rsidP="00E07FE3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B53AE">
        <w:rPr>
          <w:rFonts w:eastAsia="Times New Roman" w:cs="Arial"/>
          <w:lang w:val="nl-NL" w:eastAsia="nl-NL"/>
        </w:rPr>
        <w:t xml:space="preserve">(en een </w:t>
      </w:r>
      <w:r w:rsidRPr="003B53AE">
        <w:rPr>
          <w:rFonts w:eastAsia="Times New Roman" w:cs="Arial"/>
          <w:bCs/>
          <w:lang w:val="nl-NL" w:eastAsia="nl-NL"/>
        </w:rPr>
        <w:t xml:space="preserve">gezamenlijk gesprek op </w:t>
      </w:r>
      <w:r w:rsidRPr="003B53AE">
        <w:rPr>
          <w:rFonts w:eastAsia="Times New Roman" w:cs="Arial"/>
          <w:bCs/>
          <w:i/>
          <w:lang w:val="nl-NL" w:eastAsia="nl-NL"/>
        </w:rPr>
        <w:t>datum</w:t>
      </w:r>
      <w:r w:rsidRPr="003B53AE">
        <w:rPr>
          <w:rFonts w:eastAsia="Times New Roman" w:cs="Arial"/>
          <w:b/>
          <w:bCs/>
          <w:i/>
          <w:lang w:val="nl-NL" w:eastAsia="nl-NL"/>
        </w:rPr>
        <w:t xml:space="preserve"> </w:t>
      </w:r>
      <w:r w:rsidRPr="003B53AE">
        <w:rPr>
          <w:rFonts w:eastAsia="Times New Roman" w:cs="Arial"/>
          <w:lang w:val="nl-NL" w:eastAsia="nl-NL"/>
        </w:rPr>
        <w:t xml:space="preserve">waarop alle partijen aanwezig waren). </w:t>
      </w:r>
    </w:p>
    <w:p w14:paraId="15DC232A" w14:textId="77777777" w:rsidR="00C513EE" w:rsidRPr="003B53AE" w:rsidRDefault="00C513EE" w:rsidP="00E07FE3">
      <w:pPr>
        <w:spacing w:after="0" w:line="240" w:lineRule="auto"/>
        <w:jc w:val="both"/>
        <w:rPr>
          <w:rFonts w:eastAsia="Times New Roman" w:cs="Times New Roman"/>
          <w:lang w:val="nl-NL" w:eastAsia="nl-NL"/>
        </w:rPr>
      </w:pPr>
      <w:r w:rsidRPr="003B53AE">
        <w:rPr>
          <w:rFonts w:eastAsia="Times New Roman" w:cs="Times New Roman"/>
          <w:lang w:val="nl-NL" w:eastAsia="nl-NL"/>
        </w:rPr>
        <w:t xml:space="preserve">Via de </w:t>
      </w:r>
      <w:r w:rsidR="003B5B7D">
        <w:rPr>
          <w:rFonts w:eastAsia="Times New Roman" w:cs="Times New Roman"/>
          <w:lang w:val="nl-NL" w:eastAsia="nl-NL"/>
        </w:rPr>
        <w:t>herstel</w:t>
      </w:r>
      <w:r w:rsidRPr="003B53AE">
        <w:rPr>
          <w:rFonts w:eastAsia="Times New Roman" w:cs="Times New Roman"/>
          <w:lang w:val="nl-NL" w:eastAsia="nl-NL"/>
        </w:rPr>
        <w:t>bemiddelaar (OF Tijdens dit gesprek) hebben de partijen informatie uitgewisseld omtrent de feiten, de aanleiding en de gevolgen ervan.</w:t>
      </w:r>
    </w:p>
    <w:p w14:paraId="393DC851" w14:textId="77777777" w:rsidR="00C513EE" w:rsidRPr="003B53AE" w:rsidRDefault="00C513EE" w:rsidP="00E07FE3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23A9EE6" w14:textId="77777777" w:rsidR="007B0434" w:rsidRPr="003B53AE" w:rsidRDefault="00A0692D" w:rsidP="00E07FE3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B53AE">
        <w:rPr>
          <w:rFonts w:eastAsia="Times New Roman" w:cs="Arial"/>
          <w:lang w:val="nl-NL" w:eastAsia="nl-NL"/>
        </w:rPr>
        <w:t xml:space="preserve">In deze overeenkomst wordt kort de beleving van de partijen weergegeven alsook de overeengekomen afspraken: </w:t>
      </w:r>
    </w:p>
    <w:p w14:paraId="6DEE9E5D" w14:textId="77777777" w:rsidR="00A0692D" w:rsidRPr="003B53AE" w:rsidRDefault="00A0692D" w:rsidP="00E07FE3">
      <w:pPr>
        <w:spacing w:after="0" w:line="240" w:lineRule="auto"/>
        <w:jc w:val="both"/>
        <w:rPr>
          <w:rFonts w:eastAsia="Times New Roman" w:cs="Arial"/>
          <w:color w:val="00B050"/>
          <w:lang w:val="nl-NL" w:eastAsia="nl-NL"/>
        </w:rPr>
      </w:pPr>
    </w:p>
    <w:p w14:paraId="763E5A8E" w14:textId="77777777" w:rsidR="00A0692D" w:rsidRPr="003B53AE" w:rsidRDefault="00A0692D" w:rsidP="00A0692D">
      <w:pPr>
        <w:pStyle w:val="Lijstalinea"/>
        <w:numPr>
          <w:ilvl w:val="0"/>
          <w:numId w:val="2"/>
        </w:num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B53AE">
        <w:rPr>
          <w:rFonts w:eastAsia="Times New Roman" w:cs="Arial"/>
          <w:lang w:val="nl-NL" w:eastAsia="nl-NL"/>
        </w:rPr>
        <w:t>Beleving naam benadeelde:</w:t>
      </w:r>
    </w:p>
    <w:p w14:paraId="5124F4B1" w14:textId="77777777" w:rsidR="00A0692D" w:rsidRPr="003B53AE" w:rsidRDefault="00A0692D" w:rsidP="00A0692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1CC14ED" w14:textId="77777777" w:rsidR="00A0692D" w:rsidRPr="003B53AE" w:rsidRDefault="00A0692D" w:rsidP="00A0692D">
      <w:pPr>
        <w:spacing w:after="0" w:line="240" w:lineRule="auto"/>
        <w:jc w:val="both"/>
        <w:rPr>
          <w:rFonts w:eastAsia="Times New Roman" w:cs="Arial"/>
          <w:color w:val="00B050"/>
          <w:lang w:val="nl-NL" w:eastAsia="nl-NL"/>
        </w:rPr>
      </w:pPr>
    </w:p>
    <w:p w14:paraId="5D4B8DC8" w14:textId="77777777" w:rsidR="00A0692D" w:rsidRPr="003B53AE" w:rsidRDefault="00A0692D" w:rsidP="00A0692D">
      <w:pPr>
        <w:spacing w:after="0" w:line="240" w:lineRule="auto"/>
        <w:jc w:val="both"/>
        <w:rPr>
          <w:rFonts w:eastAsia="Times New Roman" w:cs="Arial"/>
          <w:color w:val="00B050"/>
          <w:lang w:val="nl-NL" w:eastAsia="nl-NL"/>
        </w:rPr>
      </w:pPr>
    </w:p>
    <w:p w14:paraId="368B08A6" w14:textId="77777777" w:rsidR="00A0692D" w:rsidRPr="003B53AE" w:rsidRDefault="00A0692D" w:rsidP="00A0692D">
      <w:pPr>
        <w:pStyle w:val="Lijstalinea"/>
        <w:numPr>
          <w:ilvl w:val="0"/>
          <w:numId w:val="2"/>
        </w:num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B53AE">
        <w:rPr>
          <w:rFonts w:eastAsia="Times New Roman" w:cs="Arial"/>
          <w:lang w:val="nl-NL" w:eastAsia="nl-NL"/>
        </w:rPr>
        <w:t xml:space="preserve">Beleving naam verdachte en zijn ouders: </w:t>
      </w:r>
    </w:p>
    <w:p w14:paraId="0ED79DBA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0CA9EBF" w14:textId="77777777" w:rsidR="00A0692D" w:rsidRPr="003B53AE" w:rsidRDefault="00A0692D" w:rsidP="007B0434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7838C55F" w14:textId="77777777" w:rsidR="007B0434" w:rsidRPr="003B53AE" w:rsidRDefault="007B0434" w:rsidP="001D17F9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3B53AE">
        <w:rPr>
          <w:rFonts w:eastAsia="Times New Roman" w:cs="Arial"/>
          <w:b/>
          <w:bCs/>
          <w:lang w:val="nl-NL" w:eastAsia="nl-NL"/>
        </w:rPr>
        <w:t>Overeenkomst tussen de partijen:</w:t>
      </w:r>
    </w:p>
    <w:p w14:paraId="34F8D25D" w14:textId="77777777" w:rsidR="001D17F9" w:rsidRPr="003B53AE" w:rsidRDefault="001D17F9" w:rsidP="001D17F9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48AAFABF" w14:textId="77777777" w:rsidR="007B0434" w:rsidRPr="003B53AE" w:rsidRDefault="007B0434" w:rsidP="001D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>1.</w:t>
      </w:r>
      <w:r w:rsidR="00C513EE" w:rsidRPr="003B53AE">
        <w:rPr>
          <w:rFonts w:eastAsia="Times New Roman" w:cs="Arial"/>
          <w:iCs/>
          <w:lang w:val="nl-NL" w:eastAsia="nl-NL"/>
        </w:rPr>
        <w:t xml:space="preserve"> </w:t>
      </w:r>
      <w:r w:rsidRPr="003B53AE">
        <w:rPr>
          <w:rFonts w:eastAsia="Times New Roman" w:cs="Arial"/>
          <w:iCs/>
          <w:lang w:val="nl-NL" w:eastAsia="nl-NL"/>
        </w:rPr>
        <w:t>De betrokken partijen</w:t>
      </w:r>
      <w:r w:rsidR="005144D1" w:rsidRPr="003B53AE">
        <w:rPr>
          <w:rFonts w:eastAsia="Times New Roman" w:cs="Arial"/>
          <w:iCs/>
          <w:lang w:val="nl-NL" w:eastAsia="nl-NL"/>
        </w:rPr>
        <w:t>/(NAAM JONGERE laat NAAM BENADEELDE)</w:t>
      </w:r>
      <w:r w:rsidRPr="003B53AE">
        <w:rPr>
          <w:rFonts w:eastAsia="Times New Roman" w:cs="Arial"/>
          <w:iCs/>
          <w:lang w:val="nl-NL" w:eastAsia="nl-NL"/>
        </w:rPr>
        <w:t xml:space="preserve"> laten elkaar op alle mogelijke manieren met rust. Er is geen contact met elkaar</w:t>
      </w:r>
      <w:r w:rsidR="005144D1" w:rsidRPr="003B53AE">
        <w:rPr>
          <w:rFonts w:eastAsia="Times New Roman" w:cs="Arial"/>
          <w:iCs/>
          <w:lang w:val="nl-NL" w:eastAsia="nl-NL"/>
        </w:rPr>
        <w:t xml:space="preserve"> (NAAM BENADEELDE)</w:t>
      </w:r>
      <w:r w:rsidRPr="003B53AE">
        <w:rPr>
          <w:rFonts w:eastAsia="Times New Roman" w:cs="Arial"/>
          <w:iCs/>
          <w:lang w:val="nl-NL" w:eastAsia="nl-NL"/>
        </w:rPr>
        <w:t xml:space="preserve">, noch rechtstreeks, noch via sms, noch via mail, noch telefonisch. </w:t>
      </w:r>
    </w:p>
    <w:p w14:paraId="62625DBB" w14:textId="77777777" w:rsidR="00C513EE" w:rsidRPr="003B53AE" w:rsidRDefault="00C513EE" w:rsidP="001D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2B2C1CC" w14:textId="77777777" w:rsidR="00C513EE" w:rsidRPr="003B53AE" w:rsidRDefault="007B0434" w:rsidP="001D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>2.</w:t>
      </w:r>
      <w:r w:rsidR="00C513EE" w:rsidRPr="003B53AE">
        <w:rPr>
          <w:rFonts w:eastAsia="Times New Roman" w:cs="Arial"/>
          <w:iCs/>
          <w:lang w:val="nl-NL" w:eastAsia="nl-NL"/>
        </w:rPr>
        <w:t xml:space="preserve"> </w:t>
      </w:r>
      <w:r w:rsidRPr="003B53AE">
        <w:rPr>
          <w:rFonts w:eastAsia="Times New Roman" w:cs="Arial"/>
          <w:iCs/>
          <w:lang w:val="nl-NL" w:eastAsia="nl-NL"/>
        </w:rPr>
        <w:t>De betrokken partijen</w:t>
      </w:r>
      <w:r w:rsidR="005144D1" w:rsidRPr="003B53AE">
        <w:rPr>
          <w:rFonts w:eastAsia="Times New Roman" w:cs="Arial"/>
          <w:iCs/>
          <w:lang w:val="nl-NL" w:eastAsia="nl-NL"/>
        </w:rPr>
        <w:t>/(NAAM JONGERE zoekt NAAM BENDEELDE))</w:t>
      </w:r>
      <w:r w:rsidRPr="003B53AE">
        <w:rPr>
          <w:rFonts w:eastAsia="Times New Roman" w:cs="Arial"/>
          <w:iCs/>
          <w:lang w:val="nl-NL" w:eastAsia="nl-NL"/>
        </w:rPr>
        <w:t xml:space="preserve"> </w:t>
      </w:r>
      <w:r w:rsidR="00ED411B" w:rsidRPr="003B53AE">
        <w:rPr>
          <w:rFonts w:eastAsia="Times New Roman" w:cs="Arial"/>
          <w:iCs/>
          <w:lang w:val="nl-NL" w:eastAsia="nl-NL"/>
        </w:rPr>
        <w:t xml:space="preserve">zoeken </w:t>
      </w:r>
      <w:r w:rsidR="00A0692D" w:rsidRPr="003B53AE">
        <w:rPr>
          <w:rFonts w:eastAsia="Times New Roman" w:cs="Arial"/>
          <w:iCs/>
          <w:lang w:val="nl-NL" w:eastAsia="nl-NL"/>
        </w:rPr>
        <w:t>elkaar</w:t>
      </w:r>
      <w:r w:rsidR="005144D1" w:rsidRPr="003B53AE">
        <w:rPr>
          <w:rFonts w:eastAsia="Times New Roman" w:cs="Arial"/>
          <w:iCs/>
          <w:lang w:val="nl-NL" w:eastAsia="nl-NL"/>
        </w:rPr>
        <w:t xml:space="preserve"> </w:t>
      </w:r>
      <w:r w:rsidR="00ED411B" w:rsidRPr="003B53AE">
        <w:rPr>
          <w:rFonts w:eastAsia="Times New Roman" w:cs="Arial"/>
          <w:iCs/>
          <w:lang w:val="nl-NL" w:eastAsia="nl-NL"/>
        </w:rPr>
        <w:t xml:space="preserve">niet op, noch laten ze een derde persoon contact opnemen. </w:t>
      </w:r>
    </w:p>
    <w:p w14:paraId="4EC19A68" w14:textId="77777777" w:rsidR="00C513EE" w:rsidRPr="003B53AE" w:rsidRDefault="00C513EE" w:rsidP="001D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color w:val="00B050"/>
          <w:lang w:val="nl-NL" w:eastAsia="nl-NL"/>
        </w:rPr>
      </w:pPr>
    </w:p>
    <w:p w14:paraId="744D65D0" w14:textId="77777777" w:rsidR="007B0434" w:rsidRPr="003B53AE" w:rsidRDefault="007B0434" w:rsidP="001D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lastRenderedPageBreak/>
        <w:t>3.</w:t>
      </w:r>
      <w:r w:rsidR="00C513EE" w:rsidRPr="003B53AE">
        <w:rPr>
          <w:rFonts w:eastAsia="Times New Roman" w:cs="Arial"/>
          <w:iCs/>
          <w:lang w:val="nl-NL" w:eastAsia="nl-NL"/>
        </w:rPr>
        <w:t xml:space="preserve"> De betrokken partijen</w:t>
      </w:r>
      <w:r w:rsidR="005144D1" w:rsidRPr="003B53AE">
        <w:rPr>
          <w:rFonts w:eastAsia="Times New Roman" w:cs="Arial"/>
          <w:iCs/>
          <w:lang w:val="nl-NL" w:eastAsia="nl-NL"/>
        </w:rPr>
        <w:t xml:space="preserve">/(NAAM JONGERE vernoemt NAAM BENDADEELDE) </w:t>
      </w:r>
      <w:r w:rsidR="00C513EE" w:rsidRPr="003B53AE">
        <w:rPr>
          <w:rFonts w:eastAsia="Times New Roman" w:cs="Arial"/>
          <w:iCs/>
          <w:lang w:val="nl-NL" w:eastAsia="nl-NL"/>
        </w:rPr>
        <w:t xml:space="preserve">vernoemen elkaar </w:t>
      </w:r>
      <w:r w:rsidR="00C513EE" w:rsidRPr="003B53AE">
        <w:rPr>
          <w:rFonts w:eastAsia="Times New Roman" w:cs="Arial"/>
          <w:b/>
          <w:iCs/>
          <w:lang w:val="nl-NL" w:eastAsia="nl-NL"/>
        </w:rPr>
        <w:t xml:space="preserve">niet (direct noch indirect) </w:t>
      </w:r>
      <w:r w:rsidR="00C513EE" w:rsidRPr="003B53AE">
        <w:rPr>
          <w:rFonts w:eastAsia="Times New Roman" w:cs="Arial"/>
          <w:iCs/>
          <w:lang w:val="nl-NL" w:eastAsia="nl-NL"/>
        </w:rPr>
        <w:t xml:space="preserve">op </w:t>
      </w:r>
      <w:r w:rsidR="00C513EE" w:rsidRPr="003B53AE">
        <w:rPr>
          <w:rFonts w:eastAsia="Times New Roman" w:cs="Arial"/>
          <w:b/>
          <w:iCs/>
          <w:lang w:val="nl-NL" w:eastAsia="nl-NL"/>
        </w:rPr>
        <w:t>publieke fora</w:t>
      </w:r>
      <w:r w:rsidR="00A0692D" w:rsidRPr="003B53AE">
        <w:rPr>
          <w:rFonts w:eastAsia="Times New Roman" w:cs="Arial"/>
          <w:b/>
          <w:iCs/>
          <w:lang w:val="nl-NL" w:eastAsia="nl-NL"/>
        </w:rPr>
        <w:t>.</w:t>
      </w:r>
    </w:p>
    <w:p w14:paraId="5847DB31" w14:textId="77777777" w:rsidR="00C513EE" w:rsidRPr="003B53AE" w:rsidRDefault="00C513EE" w:rsidP="001D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color w:val="00B050"/>
          <w:lang w:val="nl-NL" w:eastAsia="nl-NL"/>
        </w:rPr>
      </w:pPr>
    </w:p>
    <w:p w14:paraId="57B0BFBD" w14:textId="77777777" w:rsidR="007B0434" w:rsidRPr="003B53AE" w:rsidRDefault="007B0434" w:rsidP="001D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>4.</w:t>
      </w:r>
      <w:r w:rsidR="00C513EE" w:rsidRPr="003B53AE">
        <w:rPr>
          <w:rFonts w:eastAsia="Times New Roman" w:cs="Arial"/>
          <w:iCs/>
          <w:lang w:val="nl-NL" w:eastAsia="nl-NL"/>
        </w:rPr>
        <w:t xml:space="preserve"> </w:t>
      </w:r>
      <w:r w:rsidRPr="003B53AE">
        <w:rPr>
          <w:rFonts w:eastAsia="Times New Roman" w:cs="Arial"/>
          <w:iCs/>
          <w:lang w:val="nl-NL" w:eastAsia="nl-NL"/>
        </w:rPr>
        <w:t>De betrokken partijen</w:t>
      </w:r>
      <w:r w:rsidR="005144D1" w:rsidRPr="003B53AE">
        <w:rPr>
          <w:rFonts w:eastAsia="Times New Roman" w:cs="Arial"/>
          <w:iCs/>
          <w:lang w:val="nl-NL" w:eastAsia="nl-NL"/>
        </w:rPr>
        <w:t xml:space="preserve">/(NAAM JONGERE negeert NAAM BENDADEELDE) </w:t>
      </w:r>
      <w:r w:rsidR="00ED411B" w:rsidRPr="003B53AE">
        <w:rPr>
          <w:rFonts w:eastAsia="Times New Roman" w:cs="Arial"/>
          <w:iCs/>
          <w:lang w:val="nl-NL" w:eastAsia="nl-NL"/>
        </w:rPr>
        <w:t xml:space="preserve">negeren elkaar volledig. Bij een toevallige ontmoeting spreken ze elkaar niet aan. </w:t>
      </w:r>
      <w:r w:rsidRPr="003B53AE">
        <w:rPr>
          <w:rFonts w:eastAsia="Times New Roman" w:cs="Arial"/>
          <w:iCs/>
          <w:lang w:val="nl-NL" w:eastAsia="nl-NL"/>
        </w:rPr>
        <w:t xml:space="preserve"> </w:t>
      </w:r>
    </w:p>
    <w:p w14:paraId="32B8A6CE" w14:textId="77777777" w:rsidR="00C513EE" w:rsidRPr="003B53AE" w:rsidRDefault="00C513EE" w:rsidP="001D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0E3EAF3" w14:textId="77777777" w:rsidR="00A0692D" w:rsidRPr="003B53AE" w:rsidRDefault="007B0434" w:rsidP="00A06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>5.</w:t>
      </w:r>
      <w:r w:rsidR="00C513EE" w:rsidRPr="003B53AE">
        <w:rPr>
          <w:rFonts w:eastAsia="Times New Roman" w:cs="Arial"/>
          <w:iCs/>
          <w:lang w:val="nl-NL" w:eastAsia="nl-NL"/>
        </w:rPr>
        <w:t xml:space="preserve"> </w:t>
      </w:r>
      <w:r w:rsidR="003B7DA3" w:rsidRPr="003B53AE">
        <w:rPr>
          <w:rFonts w:eastAsia="Times New Roman" w:cs="Arial"/>
          <w:iCs/>
          <w:lang w:val="nl-NL" w:eastAsia="nl-NL"/>
        </w:rPr>
        <w:t>De betrokken partijen gaan akkoord dat de bemiddelaar met elk van hen contact opneemt op (datum) om na te gaan of de gemaa</w:t>
      </w:r>
      <w:r w:rsidR="00A0692D" w:rsidRPr="003B53AE">
        <w:rPr>
          <w:rFonts w:eastAsia="Times New Roman" w:cs="Arial"/>
          <w:iCs/>
          <w:lang w:val="nl-NL" w:eastAsia="nl-NL"/>
        </w:rPr>
        <w:t>kte afspraken werden nageleefd.</w:t>
      </w:r>
    </w:p>
    <w:p w14:paraId="72B95C5E" w14:textId="77777777" w:rsidR="00A0692D" w:rsidRPr="003B53AE" w:rsidRDefault="00A0692D" w:rsidP="007B0434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4C197829" w14:textId="77777777" w:rsidR="00A0692D" w:rsidRPr="003B53AE" w:rsidRDefault="00A0692D" w:rsidP="007B0434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8239A09" w14:textId="77777777" w:rsidR="007B0434" w:rsidRPr="003B53AE" w:rsidRDefault="00A0692D" w:rsidP="007B0434">
      <w:pPr>
        <w:spacing w:after="0" w:line="240" w:lineRule="auto"/>
        <w:jc w:val="both"/>
        <w:rPr>
          <w:rFonts w:eastAsia="Times New Roman" w:cs="Arial"/>
          <w:b/>
          <w:lang w:val="nl-NL" w:eastAsia="nl-NL"/>
        </w:rPr>
      </w:pPr>
      <w:r w:rsidRPr="003B53AE">
        <w:rPr>
          <w:rFonts w:eastAsia="Times New Roman" w:cs="Arial"/>
          <w:b/>
          <w:lang w:val="nl-NL" w:eastAsia="nl-NL"/>
        </w:rPr>
        <w:t xml:space="preserve">Algemene bepalingen: </w:t>
      </w:r>
    </w:p>
    <w:p w14:paraId="58D8F647" w14:textId="77777777" w:rsidR="00A0692D" w:rsidRPr="003B53AE" w:rsidRDefault="00A0692D" w:rsidP="007B0434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66CE5AD" w14:textId="77777777" w:rsidR="007B0434" w:rsidRPr="003B53AE" w:rsidRDefault="007B0434" w:rsidP="007B0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>De uitvoering van deze overeenkomst loopt over een periode van</w:t>
      </w:r>
      <w:r w:rsidR="001D17F9" w:rsidRPr="003B53AE">
        <w:rPr>
          <w:rFonts w:eastAsia="Times New Roman" w:cs="Arial"/>
          <w:iCs/>
          <w:lang w:val="nl-NL" w:eastAsia="nl-NL"/>
        </w:rPr>
        <w:t xml:space="preserve"> </w:t>
      </w:r>
      <w:r w:rsidRPr="003B53AE">
        <w:rPr>
          <w:rFonts w:eastAsia="Times New Roman" w:cs="Arial"/>
          <w:b/>
          <w:iCs/>
          <w:lang w:val="nl-NL" w:eastAsia="nl-NL"/>
        </w:rPr>
        <w:t xml:space="preserve">………. </w:t>
      </w:r>
      <w:r w:rsidR="00BB42D5" w:rsidRPr="003B53AE">
        <w:rPr>
          <w:rFonts w:eastAsia="Times New Roman" w:cs="Arial"/>
          <w:b/>
          <w:iCs/>
          <w:lang w:val="nl-NL" w:eastAsia="nl-NL"/>
        </w:rPr>
        <w:t>maanden (max. 6 maanden)</w:t>
      </w:r>
      <w:r w:rsidRPr="003B53AE">
        <w:rPr>
          <w:rFonts w:eastAsia="Times New Roman" w:cs="Arial"/>
          <w:b/>
          <w:iCs/>
          <w:lang w:val="nl-NL" w:eastAsia="nl-NL"/>
        </w:rPr>
        <w:t>.</w:t>
      </w:r>
    </w:p>
    <w:p w14:paraId="6AB3D631" w14:textId="77777777" w:rsidR="001D17F9" w:rsidRPr="003B53AE" w:rsidRDefault="001D17F9" w:rsidP="007B0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02D066C" w14:textId="77777777" w:rsidR="007B0434" w:rsidRPr="003B53AE" w:rsidRDefault="007B0434" w:rsidP="007B0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>Indien deze overeenkomst wordt uitgevoerd zien beide partijen af van elke vordering t</w:t>
      </w:r>
      <w:r w:rsidR="00391DB0" w:rsidRPr="003B53AE">
        <w:rPr>
          <w:rFonts w:eastAsia="Times New Roman" w:cs="Arial"/>
          <w:iCs/>
          <w:lang w:val="nl-NL" w:eastAsia="nl-NL"/>
        </w:rPr>
        <w:t>.</w:t>
      </w:r>
      <w:r w:rsidRPr="003B53AE">
        <w:rPr>
          <w:rFonts w:eastAsia="Times New Roman" w:cs="Arial"/>
          <w:iCs/>
          <w:lang w:val="nl-NL" w:eastAsia="nl-NL"/>
        </w:rPr>
        <w:t>a</w:t>
      </w:r>
      <w:r w:rsidR="00391DB0" w:rsidRPr="003B53AE">
        <w:rPr>
          <w:rFonts w:eastAsia="Times New Roman" w:cs="Arial"/>
          <w:iCs/>
          <w:lang w:val="nl-NL" w:eastAsia="nl-NL"/>
        </w:rPr>
        <w:t>.</w:t>
      </w:r>
      <w:r w:rsidRPr="003B53AE">
        <w:rPr>
          <w:rFonts w:eastAsia="Times New Roman" w:cs="Arial"/>
          <w:iCs/>
          <w:lang w:val="nl-NL" w:eastAsia="nl-NL"/>
        </w:rPr>
        <w:t>v.</w:t>
      </w:r>
      <w:r w:rsidR="005144D1" w:rsidRPr="003B53AE">
        <w:rPr>
          <w:rFonts w:eastAsia="Times New Roman" w:cs="Arial"/>
          <w:iCs/>
          <w:lang w:val="nl-NL" w:eastAsia="nl-NL"/>
        </w:rPr>
        <w:t xml:space="preserve"> elkaar</w:t>
      </w:r>
      <w:r w:rsidR="00111868" w:rsidRPr="003B53AE">
        <w:rPr>
          <w:rFonts w:eastAsia="Times New Roman" w:cs="Arial"/>
          <w:iCs/>
          <w:lang w:val="nl-NL" w:eastAsia="nl-NL"/>
        </w:rPr>
        <w:t xml:space="preserve">  aangaande bovenvermeld jeugddelict</w:t>
      </w:r>
      <w:r w:rsidRPr="003B53AE">
        <w:rPr>
          <w:rFonts w:eastAsia="Times New Roman" w:cs="Arial"/>
          <w:iCs/>
          <w:lang w:val="nl-NL" w:eastAsia="nl-NL"/>
        </w:rPr>
        <w:t>.</w:t>
      </w:r>
    </w:p>
    <w:p w14:paraId="2A5C10F0" w14:textId="77777777" w:rsidR="001D17F9" w:rsidRPr="003B53AE" w:rsidRDefault="001D17F9" w:rsidP="007B0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29028767" w14:textId="77777777" w:rsidR="00D35FA9" w:rsidRPr="003B53AE" w:rsidRDefault="007B0434" w:rsidP="007B0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>Indien de overeenkom</w:t>
      </w:r>
      <w:r w:rsidR="00BB42D5" w:rsidRPr="003B53AE">
        <w:rPr>
          <w:rFonts w:eastAsia="Times New Roman" w:cs="Arial"/>
          <w:iCs/>
          <w:lang w:val="nl-NL" w:eastAsia="nl-NL"/>
        </w:rPr>
        <w:t>st gedurende deze periode wordt</w:t>
      </w:r>
      <w:r w:rsidRPr="003B53AE">
        <w:rPr>
          <w:rFonts w:eastAsia="Times New Roman" w:cs="Arial"/>
          <w:iCs/>
          <w:lang w:val="nl-NL" w:eastAsia="nl-NL"/>
        </w:rPr>
        <w:t xml:space="preserve"> geschonden, verwittigen de partijen</w:t>
      </w:r>
      <w:r w:rsidR="008161D9" w:rsidRPr="003B53AE">
        <w:rPr>
          <w:rFonts w:eastAsia="Times New Roman" w:cs="Arial"/>
          <w:iCs/>
          <w:color w:val="00B050"/>
          <w:lang w:val="nl-NL" w:eastAsia="nl-NL"/>
        </w:rPr>
        <w:t xml:space="preserve"> </w:t>
      </w:r>
      <w:r w:rsidR="008161D9" w:rsidRPr="003B53AE">
        <w:rPr>
          <w:rFonts w:eastAsia="Times New Roman" w:cs="Arial"/>
          <w:iCs/>
          <w:lang w:val="nl-NL" w:eastAsia="nl-NL"/>
        </w:rPr>
        <w:t>het Bemiddelingsburo</w:t>
      </w:r>
      <w:r w:rsidR="00A0692D" w:rsidRPr="003B53AE">
        <w:rPr>
          <w:rFonts w:eastAsia="Times New Roman" w:cs="Arial"/>
          <w:iCs/>
          <w:lang w:val="nl-NL" w:eastAsia="nl-NL"/>
        </w:rPr>
        <w:t xml:space="preserve"> en dan wordt met hen bekeken of de bemiddeling al dan niet wordt afgesloten</w:t>
      </w:r>
      <w:r w:rsidRPr="003B53AE">
        <w:rPr>
          <w:rFonts w:eastAsia="Times New Roman" w:cs="Arial"/>
          <w:iCs/>
          <w:lang w:val="nl-NL" w:eastAsia="nl-NL"/>
        </w:rPr>
        <w:t xml:space="preserve">. </w:t>
      </w:r>
    </w:p>
    <w:p w14:paraId="61114771" w14:textId="77777777" w:rsidR="001D17F9" w:rsidRPr="003B53AE" w:rsidRDefault="001D17F9" w:rsidP="007B0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/>
          <w:iCs/>
          <w:color w:val="1F497D" w:themeColor="text2"/>
          <w:lang w:val="nl-NL" w:eastAsia="nl-NL"/>
        </w:rPr>
      </w:pPr>
    </w:p>
    <w:p w14:paraId="6EEEAFC3" w14:textId="77777777" w:rsidR="007B0434" w:rsidRPr="003B53AE" w:rsidRDefault="007B0434" w:rsidP="007B0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 xml:space="preserve">Indien de partijen een voortijdig einde willen maken aan de overeenkomst, dan verwittigen ze eveneens </w:t>
      </w:r>
      <w:r w:rsidR="00D35FA9" w:rsidRPr="003B53AE">
        <w:rPr>
          <w:rFonts w:eastAsia="Times New Roman" w:cs="Arial"/>
          <w:iCs/>
          <w:lang w:val="nl-NL" w:eastAsia="nl-NL"/>
        </w:rPr>
        <w:t>het Bemiddelingsburo</w:t>
      </w:r>
      <w:r w:rsidR="00ED411B" w:rsidRPr="003B53AE">
        <w:rPr>
          <w:rFonts w:eastAsia="Times New Roman" w:cs="Arial"/>
          <w:iCs/>
          <w:lang w:val="nl-NL" w:eastAsia="nl-NL"/>
        </w:rPr>
        <w:t>.</w:t>
      </w:r>
    </w:p>
    <w:p w14:paraId="55D9B364" w14:textId="77777777" w:rsidR="001D17F9" w:rsidRPr="003B53AE" w:rsidRDefault="001D17F9" w:rsidP="007B0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BC3DE5E" w14:textId="77777777" w:rsidR="00D61A3A" w:rsidRPr="003B53AE" w:rsidRDefault="00D61A3A" w:rsidP="00D61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Pr="003B53AE">
        <w:rPr>
          <w:lang w:val="nl-BE"/>
        </w:rPr>
        <w:t xml:space="preserve">Ze weten bovendien dat deze tekst geen afbreuk doet aan de rechten van de </w:t>
      </w:r>
      <w:proofErr w:type="spellStart"/>
      <w:r w:rsidRPr="003B53AE">
        <w:rPr>
          <w:lang w:val="nl-BE"/>
        </w:rPr>
        <w:t>gesubrogeerde</w:t>
      </w:r>
      <w:proofErr w:type="spellEnd"/>
      <w:r w:rsidRPr="003B53AE">
        <w:rPr>
          <w:lang w:val="nl-BE"/>
        </w:rPr>
        <w:t xml:space="preserve"> partijen om op klassieke wijze voor hun belangen op te komen. </w:t>
      </w:r>
    </w:p>
    <w:p w14:paraId="44368A39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B6190E2" w14:textId="77777777" w:rsidR="007B0434" w:rsidRPr="003B53AE" w:rsidRDefault="007B0434" w:rsidP="003B53AE">
      <w:pPr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 xml:space="preserve">Opgesteld te </w:t>
      </w:r>
      <w:r w:rsidR="00E07FE3" w:rsidRPr="003B53AE">
        <w:rPr>
          <w:rFonts w:eastAsia="Times New Roman" w:cs="Arial"/>
          <w:iCs/>
          <w:lang w:val="nl-NL" w:eastAsia="nl-NL"/>
        </w:rPr>
        <w:t xml:space="preserve">Brussel </w:t>
      </w:r>
      <w:r w:rsidRPr="003B53AE">
        <w:rPr>
          <w:rFonts w:eastAsia="Times New Roman" w:cs="Arial"/>
          <w:iCs/>
          <w:lang w:val="nl-NL" w:eastAsia="nl-NL"/>
        </w:rPr>
        <w:t xml:space="preserve">op </w:t>
      </w:r>
      <w:r w:rsidRPr="003B53AE">
        <w:rPr>
          <w:rFonts w:eastAsia="Times New Roman" w:cs="Arial"/>
          <w:b/>
          <w:iCs/>
          <w:lang w:val="nl-NL" w:eastAsia="nl-NL"/>
        </w:rPr>
        <w:t>(datum)</w:t>
      </w:r>
      <w:r w:rsidRPr="003B53AE">
        <w:rPr>
          <w:rFonts w:eastAsia="Times New Roman" w:cs="Arial"/>
          <w:iCs/>
          <w:lang w:val="nl-NL" w:eastAsia="nl-NL"/>
        </w:rPr>
        <w:t xml:space="preserve"> in evenveel exemplaren als er partijen zijn, ieder erkennend één exemplaar te hebben ontvangen.</w:t>
      </w:r>
    </w:p>
    <w:p w14:paraId="690028AF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4625A1B5" w14:textId="77777777" w:rsidR="007B0434" w:rsidRPr="003B53AE" w:rsidRDefault="00ED411B" w:rsidP="007B0434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>Bijkomende originelen worden o</w:t>
      </w:r>
      <w:r w:rsidR="007B0434" w:rsidRPr="003B53AE">
        <w:rPr>
          <w:rFonts w:eastAsia="Times New Roman" w:cs="Arial"/>
          <w:iCs/>
          <w:lang w:val="nl-NL" w:eastAsia="nl-NL"/>
        </w:rPr>
        <w:t xml:space="preserve">vergemaakt aan het </w:t>
      </w:r>
      <w:r w:rsidR="001D17F9" w:rsidRPr="003B53AE">
        <w:rPr>
          <w:rFonts w:eastAsia="Times New Roman" w:cs="Arial"/>
          <w:iCs/>
          <w:lang w:val="nl-NL" w:eastAsia="nl-NL"/>
        </w:rPr>
        <w:t xml:space="preserve">Openbaar Ministerie </w:t>
      </w:r>
      <w:r w:rsidR="001D17F9" w:rsidRPr="003B53AE">
        <w:rPr>
          <w:rFonts w:eastAsia="Times New Roman" w:cs="Arial"/>
          <w:b/>
          <w:iCs/>
          <w:lang w:val="nl-NL" w:eastAsia="nl-NL"/>
        </w:rPr>
        <w:t>(en j</w:t>
      </w:r>
      <w:r w:rsidR="007B0434" w:rsidRPr="003B53AE">
        <w:rPr>
          <w:rFonts w:eastAsia="Times New Roman" w:cs="Arial"/>
          <w:b/>
          <w:iCs/>
          <w:lang w:val="nl-NL" w:eastAsia="nl-NL"/>
        </w:rPr>
        <w:t>eugdrechter</w:t>
      </w:r>
      <w:r w:rsidR="00E07FE3" w:rsidRPr="003B53AE">
        <w:rPr>
          <w:rFonts w:eastAsia="Times New Roman" w:cs="Arial"/>
          <w:b/>
          <w:iCs/>
          <w:lang w:val="nl-NL" w:eastAsia="nl-NL"/>
        </w:rPr>
        <w:t xml:space="preserve"> en advocaat</w:t>
      </w:r>
      <w:r w:rsidR="007B0434" w:rsidRPr="003B53AE">
        <w:rPr>
          <w:rFonts w:eastAsia="Times New Roman" w:cs="Arial"/>
          <w:b/>
          <w:iCs/>
          <w:lang w:val="nl-NL" w:eastAsia="nl-NL"/>
        </w:rPr>
        <w:t>)</w:t>
      </w:r>
      <w:r w:rsidR="007B0434" w:rsidRPr="003B53AE">
        <w:rPr>
          <w:rFonts w:eastAsia="Times New Roman" w:cs="Arial"/>
          <w:iCs/>
          <w:lang w:val="nl-NL" w:eastAsia="nl-NL"/>
        </w:rPr>
        <w:t xml:space="preserve"> te </w:t>
      </w:r>
      <w:r w:rsidR="00A0692D" w:rsidRPr="003B53AE">
        <w:rPr>
          <w:rFonts w:eastAsia="Times New Roman" w:cs="Arial"/>
          <w:iCs/>
          <w:lang w:val="nl-NL" w:eastAsia="nl-NL"/>
        </w:rPr>
        <w:t>Brussel</w:t>
      </w:r>
      <w:r w:rsidR="00E07FE3" w:rsidRPr="003B53AE">
        <w:rPr>
          <w:rFonts w:eastAsia="Times New Roman" w:cs="Arial"/>
          <w:iCs/>
          <w:lang w:val="nl-NL" w:eastAsia="nl-NL"/>
        </w:rPr>
        <w:t>/Halle-Vilvoorde</w:t>
      </w:r>
      <w:r w:rsidR="007B0434" w:rsidRPr="003B53AE">
        <w:rPr>
          <w:rFonts w:eastAsia="Times New Roman" w:cs="Arial"/>
          <w:iCs/>
          <w:lang w:val="nl-NL" w:eastAsia="nl-NL"/>
        </w:rPr>
        <w:t>.</w:t>
      </w:r>
    </w:p>
    <w:p w14:paraId="2CB97851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624993EA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BBC65B4" w14:textId="77777777" w:rsidR="007B0434" w:rsidRPr="003B53AE" w:rsidRDefault="00ED411B" w:rsidP="007B0434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B53AE">
        <w:rPr>
          <w:rFonts w:eastAsia="Times New Roman" w:cs="Arial"/>
          <w:iCs/>
          <w:lang w:val="nl-NL" w:eastAsia="nl-NL"/>
        </w:rPr>
        <w:t>Voor akkoord</w:t>
      </w:r>
      <w:r w:rsidR="001D17F9" w:rsidRPr="003B53AE">
        <w:rPr>
          <w:rFonts w:eastAsia="Times New Roman" w:cs="Arial"/>
          <w:iCs/>
          <w:lang w:val="nl-NL" w:eastAsia="nl-NL"/>
        </w:rPr>
        <w:tab/>
      </w:r>
      <w:r w:rsidR="001D17F9" w:rsidRPr="003B53AE">
        <w:rPr>
          <w:rFonts w:eastAsia="Times New Roman" w:cs="Arial"/>
          <w:iCs/>
          <w:lang w:val="nl-NL" w:eastAsia="nl-NL"/>
        </w:rPr>
        <w:tab/>
      </w:r>
      <w:r w:rsidR="001D17F9" w:rsidRPr="003B53AE">
        <w:rPr>
          <w:rFonts w:eastAsia="Times New Roman" w:cs="Arial"/>
          <w:iCs/>
          <w:lang w:val="nl-NL" w:eastAsia="nl-NL"/>
        </w:rPr>
        <w:tab/>
      </w:r>
      <w:r w:rsidR="001D17F9" w:rsidRPr="003B53AE">
        <w:rPr>
          <w:rFonts w:eastAsia="Times New Roman" w:cs="Arial"/>
          <w:iCs/>
          <w:lang w:val="nl-NL" w:eastAsia="nl-NL"/>
        </w:rPr>
        <w:tab/>
      </w:r>
      <w:r w:rsidR="001D17F9" w:rsidRPr="003B53AE">
        <w:rPr>
          <w:rFonts w:eastAsia="Times New Roman" w:cs="Arial"/>
          <w:iCs/>
          <w:lang w:val="nl-NL" w:eastAsia="nl-NL"/>
        </w:rPr>
        <w:tab/>
        <w:t xml:space="preserve">     </w:t>
      </w:r>
      <w:r w:rsidR="007B0434" w:rsidRPr="003B53AE">
        <w:rPr>
          <w:rFonts w:eastAsia="Times New Roman" w:cs="Arial"/>
          <w:iCs/>
          <w:lang w:val="nl-NL" w:eastAsia="nl-NL"/>
        </w:rPr>
        <w:t xml:space="preserve"> </w:t>
      </w:r>
      <w:r w:rsidRPr="003B53AE">
        <w:rPr>
          <w:rFonts w:eastAsia="Times New Roman" w:cs="Arial"/>
          <w:iCs/>
          <w:lang w:val="nl-NL" w:eastAsia="nl-NL"/>
        </w:rPr>
        <w:tab/>
      </w:r>
      <w:r w:rsidR="007B0434" w:rsidRPr="003B53AE">
        <w:rPr>
          <w:rFonts w:eastAsia="Times New Roman" w:cs="Arial"/>
          <w:iCs/>
          <w:lang w:val="nl-NL" w:eastAsia="nl-NL"/>
        </w:rPr>
        <w:t>(datum + handtekening)</w:t>
      </w:r>
    </w:p>
    <w:p w14:paraId="4596813C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9E8A247" w14:textId="77777777" w:rsidR="007B0434" w:rsidRPr="003B53AE" w:rsidRDefault="001D17F9" w:rsidP="007B0434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B53AE">
        <w:rPr>
          <w:rFonts w:eastAsia="Times New Roman" w:cs="Arial"/>
          <w:b/>
          <w:lang w:val="nl-NL" w:eastAsia="nl-NL"/>
        </w:rPr>
        <w:t>Naam jongere</w:t>
      </w:r>
      <w:r w:rsidR="00ED411B" w:rsidRPr="003B53AE">
        <w:rPr>
          <w:rFonts w:eastAsia="Times New Roman" w:cs="Arial"/>
          <w:b/>
          <w:lang w:val="nl-NL" w:eastAsia="nl-NL"/>
        </w:rPr>
        <w:t xml:space="preserve"> en zijn/haar ouders</w:t>
      </w:r>
      <w:r w:rsidR="007B0434" w:rsidRPr="003B53AE">
        <w:rPr>
          <w:rFonts w:eastAsia="Times New Roman" w:cs="Arial"/>
          <w:lang w:val="nl-NL" w:eastAsia="nl-NL"/>
        </w:rPr>
        <w:tab/>
        <w:t xml:space="preserve">             </w:t>
      </w:r>
      <w:r w:rsidR="00ED411B" w:rsidRPr="003B53AE">
        <w:rPr>
          <w:rFonts w:eastAsia="Times New Roman" w:cs="Arial"/>
          <w:lang w:val="nl-NL" w:eastAsia="nl-NL"/>
        </w:rPr>
        <w:t xml:space="preserve">            </w:t>
      </w:r>
      <w:r w:rsidR="00ED411B" w:rsidRPr="003B53AE">
        <w:rPr>
          <w:rFonts w:eastAsia="Times New Roman" w:cs="Arial"/>
          <w:b/>
          <w:lang w:val="nl-NL" w:eastAsia="nl-NL"/>
        </w:rPr>
        <w:t>Na</w:t>
      </w:r>
      <w:r w:rsidRPr="003B53AE">
        <w:rPr>
          <w:rFonts w:eastAsia="Times New Roman" w:cs="Arial"/>
          <w:b/>
          <w:lang w:val="nl-NL" w:eastAsia="nl-NL"/>
        </w:rPr>
        <w:t>am benadeelde</w:t>
      </w:r>
      <w:r w:rsidR="00ED411B" w:rsidRPr="003B53AE">
        <w:rPr>
          <w:rFonts w:eastAsia="Times New Roman" w:cs="Arial"/>
          <w:b/>
          <w:lang w:val="nl-NL" w:eastAsia="nl-NL"/>
        </w:rPr>
        <w:t xml:space="preserve"> en zijn/haar ouders</w:t>
      </w:r>
      <w:r w:rsidRPr="003B53AE">
        <w:rPr>
          <w:rFonts w:eastAsia="Times New Roman" w:cs="Arial"/>
          <w:lang w:val="nl-NL" w:eastAsia="nl-NL"/>
        </w:rPr>
        <w:tab/>
      </w:r>
    </w:p>
    <w:p w14:paraId="2CA66293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62060A5" w14:textId="77777777" w:rsidR="007B0434" w:rsidRPr="003B53AE" w:rsidRDefault="007B0434" w:rsidP="007B0434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328591C" w14:textId="77777777" w:rsidR="001D17F9" w:rsidRPr="003B53AE" w:rsidRDefault="007B0434" w:rsidP="007B0434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B53AE">
        <w:rPr>
          <w:rFonts w:eastAsia="Times New Roman" w:cs="Arial"/>
          <w:lang w:val="nl-NL" w:eastAsia="nl-NL"/>
        </w:rPr>
        <w:t>………………………………</w:t>
      </w:r>
      <w:r w:rsidR="001D17F9" w:rsidRPr="003B53AE">
        <w:rPr>
          <w:rFonts w:eastAsia="Times New Roman" w:cs="Arial"/>
          <w:lang w:val="nl-NL" w:eastAsia="nl-NL"/>
        </w:rPr>
        <w:t>……………….</w:t>
      </w:r>
      <w:r w:rsidRPr="003B53AE">
        <w:rPr>
          <w:rFonts w:eastAsia="Times New Roman" w:cs="Arial"/>
          <w:lang w:val="nl-NL" w:eastAsia="nl-NL"/>
        </w:rPr>
        <w:tab/>
      </w:r>
      <w:r w:rsidRPr="003B53AE">
        <w:rPr>
          <w:rFonts w:eastAsia="Times New Roman" w:cs="Arial"/>
          <w:lang w:val="nl-NL" w:eastAsia="nl-NL"/>
        </w:rPr>
        <w:tab/>
      </w:r>
      <w:r w:rsidRPr="003B53AE">
        <w:rPr>
          <w:rFonts w:eastAsia="Times New Roman" w:cs="Arial"/>
          <w:lang w:val="nl-NL" w:eastAsia="nl-NL"/>
        </w:rPr>
        <w:tab/>
        <w:t xml:space="preserve"> </w:t>
      </w:r>
      <w:r w:rsidR="001D17F9" w:rsidRPr="003B53AE">
        <w:rPr>
          <w:rFonts w:eastAsia="Times New Roman" w:cs="Arial"/>
          <w:lang w:val="nl-NL" w:eastAsia="nl-NL"/>
        </w:rPr>
        <w:t>……………………………………………….</w:t>
      </w:r>
      <w:r w:rsidRPr="003B53AE">
        <w:rPr>
          <w:rFonts w:eastAsia="Times New Roman" w:cs="Arial"/>
          <w:lang w:val="nl-NL" w:eastAsia="nl-NL"/>
        </w:rPr>
        <w:tab/>
      </w:r>
      <w:r w:rsidRPr="003B53AE">
        <w:rPr>
          <w:rFonts w:eastAsia="Times New Roman" w:cs="Arial"/>
          <w:lang w:val="nl-NL" w:eastAsia="nl-NL"/>
        </w:rPr>
        <w:tab/>
        <w:t xml:space="preserve"> </w:t>
      </w:r>
      <w:r w:rsidR="001D17F9" w:rsidRPr="003B53AE">
        <w:rPr>
          <w:rFonts w:eastAsia="Times New Roman" w:cs="Arial"/>
          <w:lang w:val="nl-NL" w:eastAsia="nl-NL"/>
        </w:rPr>
        <w:t xml:space="preserve">       </w:t>
      </w:r>
    </w:p>
    <w:p w14:paraId="5DEF3F5E" w14:textId="77777777" w:rsidR="001D17F9" w:rsidRPr="003B53AE" w:rsidRDefault="001D17F9" w:rsidP="007B0434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E5EDBD4" w14:textId="77777777" w:rsidR="001D17F9" w:rsidRPr="003B53AE" w:rsidRDefault="001D17F9" w:rsidP="007B0434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8243652" w14:textId="77777777" w:rsidR="007B0434" w:rsidRPr="003B53AE" w:rsidRDefault="007B0434" w:rsidP="003B53AE">
      <w:pPr>
        <w:tabs>
          <w:tab w:val="left" w:pos="5505"/>
        </w:tabs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B53AE">
        <w:rPr>
          <w:rFonts w:eastAsia="Times New Roman" w:cs="Arial"/>
          <w:lang w:val="nl-NL" w:eastAsia="nl-NL"/>
        </w:rPr>
        <w:t>………………………………</w:t>
      </w:r>
      <w:r w:rsidR="001D17F9" w:rsidRPr="003B53AE">
        <w:rPr>
          <w:rFonts w:eastAsia="Times New Roman" w:cs="Arial"/>
          <w:lang w:val="nl-NL" w:eastAsia="nl-NL"/>
        </w:rPr>
        <w:t>……………..</w:t>
      </w:r>
      <w:r w:rsidR="001D17F9" w:rsidRPr="003B53AE">
        <w:rPr>
          <w:rFonts w:eastAsia="Times New Roman" w:cs="Arial"/>
          <w:lang w:val="nl-NL" w:eastAsia="nl-NL"/>
        </w:rPr>
        <w:tab/>
        <w:t>……………………………………………….</w:t>
      </w:r>
    </w:p>
    <w:sectPr w:rsidR="007B0434" w:rsidRPr="003B53AE" w:rsidSect="00DF1C4F">
      <w:headerReference w:type="default" r:id="rId8"/>
      <w:footerReference w:type="default" r:id="rId9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6009C" w14:textId="77777777" w:rsidR="001D751A" w:rsidRDefault="001D751A" w:rsidP="00454912">
      <w:pPr>
        <w:spacing w:after="0" w:line="240" w:lineRule="auto"/>
      </w:pPr>
      <w:r>
        <w:separator/>
      </w:r>
    </w:p>
  </w:endnote>
  <w:endnote w:type="continuationSeparator" w:id="0">
    <w:p w14:paraId="7363305D" w14:textId="77777777" w:rsidR="001D751A" w:rsidRDefault="001D751A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F5398" w14:textId="77777777" w:rsidR="001D751A" w:rsidRDefault="001D751A" w:rsidP="001D751A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08A6D0D4" w14:textId="77777777" w:rsidR="001D751A" w:rsidRDefault="001D751A" w:rsidP="001D751A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40E9084B" w14:textId="53C1D5AE" w:rsidR="006B4067" w:rsidRPr="001D5CEA" w:rsidRDefault="006B4067" w:rsidP="006B4067">
    <w:pPr>
      <w:pStyle w:val="Voettekst"/>
      <w:jc w:val="center"/>
      <w:rPr>
        <w:spacing w:val="20"/>
        <w:sz w:val="18"/>
        <w:szCs w:val="18"/>
      </w:rPr>
    </w:pPr>
  </w:p>
  <w:p w14:paraId="46F00A8D" w14:textId="77777777" w:rsidR="00F24E66" w:rsidRPr="006B4067" w:rsidRDefault="00F24E66" w:rsidP="006B406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59FCA" w14:textId="77777777" w:rsidR="001D751A" w:rsidRDefault="001D751A" w:rsidP="00454912">
      <w:pPr>
        <w:spacing w:after="0" w:line="240" w:lineRule="auto"/>
      </w:pPr>
      <w:r>
        <w:separator/>
      </w:r>
    </w:p>
  </w:footnote>
  <w:footnote w:type="continuationSeparator" w:id="0">
    <w:p w14:paraId="45ACAC59" w14:textId="77777777" w:rsidR="001D751A" w:rsidRDefault="001D751A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3DB3E" w14:textId="77777777" w:rsidR="006B4067" w:rsidRPr="003B5B7D" w:rsidRDefault="006B4067" w:rsidP="006B4067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77E4560D" wp14:editId="47D37C73">
          <wp:simplePos x="0" y="0"/>
          <wp:positionH relativeFrom="margin">
            <wp:posOffset>-12700</wp:posOffset>
          </wp:positionH>
          <wp:positionV relativeFrom="page">
            <wp:posOffset>279400</wp:posOffset>
          </wp:positionV>
          <wp:extent cx="1755140" cy="87757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5140" cy="877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B4067">
      <w:rPr>
        <w:rStyle w:val="A2"/>
        <w:rFonts w:asciiTheme="minorHAnsi" w:hAnsiTheme="minorHAnsi"/>
        <w:lang w:val="nl-BE"/>
      </w:rPr>
      <w:t xml:space="preserve"> </w:t>
    </w:r>
    <w:r w:rsidRPr="003B5B7D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6FCE9E4E" w14:textId="77777777" w:rsidR="006B4067" w:rsidRPr="003B5B7D" w:rsidRDefault="006B4067" w:rsidP="006B4067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3B5B7D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649C0CCC" w14:textId="77777777" w:rsidR="006B4067" w:rsidRPr="003B5B7D" w:rsidRDefault="006B4067" w:rsidP="006B4067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3B5B7D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3B5B7D">
      <w:rPr>
        <w:rStyle w:val="A3"/>
        <w:rFonts w:asciiTheme="minorHAnsi" w:hAnsiTheme="minorHAnsi"/>
        <w:sz w:val="16"/>
        <w:szCs w:val="16"/>
        <w:lang w:val="nl-BE"/>
      </w:rPr>
      <w:br/>
    </w:r>
    <w:r w:rsidRPr="003B5B7D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51A3CEB1" w14:textId="77777777" w:rsidR="006B4067" w:rsidRPr="003B5B7D" w:rsidRDefault="006B4067" w:rsidP="006B4067">
    <w:pPr>
      <w:pStyle w:val="Koptekst"/>
      <w:jc w:val="right"/>
      <w:rPr>
        <w:sz w:val="16"/>
        <w:szCs w:val="16"/>
        <w:lang w:val="nl-BE"/>
      </w:rPr>
    </w:pPr>
    <w:r w:rsidRPr="003B5B7D">
      <w:rPr>
        <w:rStyle w:val="A2"/>
        <w:sz w:val="16"/>
        <w:szCs w:val="16"/>
        <w:lang w:val="nl-BE"/>
      </w:rPr>
      <w:t>bemiddelingsburo@alba.be</w:t>
    </w:r>
  </w:p>
  <w:p w14:paraId="143D3B50" w14:textId="77777777" w:rsidR="00490AAB" w:rsidRPr="006B4067" w:rsidRDefault="00490AAB" w:rsidP="00F24E66">
    <w:pPr>
      <w:pStyle w:val="Koptekst"/>
      <w:rPr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E1136"/>
    <w:multiLevelType w:val="hybridMultilevel"/>
    <w:tmpl w:val="1A1AB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4290E"/>
    <w:multiLevelType w:val="hybridMultilevel"/>
    <w:tmpl w:val="352095CA"/>
    <w:lvl w:ilvl="0" w:tplc="79342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51A"/>
    <w:rsid w:val="0002493D"/>
    <w:rsid w:val="00111868"/>
    <w:rsid w:val="00194D03"/>
    <w:rsid w:val="001D17F9"/>
    <w:rsid w:val="001D751A"/>
    <w:rsid w:val="00335665"/>
    <w:rsid w:val="00391DB0"/>
    <w:rsid w:val="003B53AE"/>
    <w:rsid w:val="003B5B7D"/>
    <w:rsid w:val="003B7DA3"/>
    <w:rsid w:val="003E0A9C"/>
    <w:rsid w:val="003E35BD"/>
    <w:rsid w:val="00454912"/>
    <w:rsid w:val="00490AAB"/>
    <w:rsid w:val="004A2C85"/>
    <w:rsid w:val="005135A1"/>
    <w:rsid w:val="005144D1"/>
    <w:rsid w:val="005D5460"/>
    <w:rsid w:val="00656840"/>
    <w:rsid w:val="006B4067"/>
    <w:rsid w:val="006E04E1"/>
    <w:rsid w:val="00704A7B"/>
    <w:rsid w:val="007B0434"/>
    <w:rsid w:val="008161D9"/>
    <w:rsid w:val="0092189E"/>
    <w:rsid w:val="00A0692D"/>
    <w:rsid w:val="00A075CF"/>
    <w:rsid w:val="00A32F2E"/>
    <w:rsid w:val="00B4605F"/>
    <w:rsid w:val="00B75AFD"/>
    <w:rsid w:val="00BA1819"/>
    <w:rsid w:val="00BB42D5"/>
    <w:rsid w:val="00C01D1A"/>
    <w:rsid w:val="00C41703"/>
    <w:rsid w:val="00C47900"/>
    <w:rsid w:val="00C513EE"/>
    <w:rsid w:val="00C91F9D"/>
    <w:rsid w:val="00C95FF6"/>
    <w:rsid w:val="00D27197"/>
    <w:rsid w:val="00D35FA9"/>
    <w:rsid w:val="00D61A3A"/>
    <w:rsid w:val="00D80D2E"/>
    <w:rsid w:val="00DF1C4F"/>
    <w:rsid w:val="00E0183F"/>
    <w:rsid w:val="00E07FE3"/>
    <w:rsid w:val="00E96CD3"/>
    <w:rsid w:val="00EB6E42"/>
    <w:rsid w:val="00ED411B"/>
    <w:rsid w:val="00F04F00"/>
    <w:rsid w:val="00F2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81AAC"/>
  <w15:docId w15:val="{4B2DC758-8581-4F11-ABDB-9651E9C55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E0A9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E0A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E0A9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E0A9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E0A9C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C513EE"/>
    <w:pPr>
      <w:ind w:left="720"/>
      <w:contextualSpacing/>
    </w:pPr>
  </w:style>
  <w:style w:type="character" w:customStyle="1" w:styleId="A2">
    <w:name w:val="A2"/>
    <w:uiPriority w:val="99"/>
    <w:rsid w:val="006B4067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6B4067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6B4067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6B4067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Overeenkomsten%20BHV\met-rust-lat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8C2B2-B0A2-4F0E-A999-3E3867AF9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met-rust-laten.dotx</Template>
  <TotalTime>1</TotalTime>
  <Pages>2</Pages>
  <Words>480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2026-08-25T11:54:00Z</dcterms:created>
  <dcterms:modified xsi:type="dcterms:W3CDTF">2026-08-25T11:55:00Z</dcterms:modified>
</cp:coreProperties>
</file>