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9E2CF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441F1DD4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3C800" wp14:editId="666C9FCF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579F2A" w14:textId="77777777" w:rsidR="00DF1C4F" w:rsidRPr="006255DE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6255DE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3C800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41579F2A" w14:textId="77777777" w:rsidR="00DF1C4F" w:rsidRPr="006255DE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6255DE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78C826CD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3185900B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6BF3BC5A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008DB80B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57DA2E79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6835C5CD" w14:textId="77777777" w:rsidR="00F04F00" w:rsidRDefault="00F04F00" w:rsidP="00F04F00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71F239B6" w14:textId="77777777" w:rsidR="00EB6E42" w:rsidRPr="006255DE" w:rsidRDefault="00EB6E42" w:rsidP="00EB6E42">
      <w:pPr>
        <w:spacing w:after="0" w:line="240" w:lineRule="auto"/>
        <w:rPr>
          <w:rFonts w:eastAsia="Times New Roman" w:cs="Arial"/>
          <w:b/>
          <w:i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iCs/>
          <w:sz w:val="24"/>
          <w:szCs w:val="24"/>
          <w:lang w:val="nl-NL" w:eastAsia="nl-NL"/>
        </w:rPr>
        <w:t>Deze overeenkomst heeft betrekking op:</w:t>
      </w:r>
    </w:p>
    <w:p w14:paraId="749CFF10" w14:textId="77777777" w:rsidR="00EB6E42" w:rsidRPr="006255DE" w:rsidRDefault="00EB6E42" w:rsidP="00EB6E42">
      <w:pPr>
        <w:spacing w:after="0" w:line="240" w:lineRule="auto"/>
        <w:rPr>
          <w:rFonts w:eastAsia="Times New Roman" w:cs="Arial"/>
          <w:iCs/>
          <w:szCs w:val="20"/>
          <w:lang w:val="nl-NL" w:eastAsia="nl-NL"/>
        </w:rPr>
      </w:pPr>
    </w:p>
    <w:p w14:paraId="45F20412" w14:textId="77777777" w:rsidR="00EB6E42" w:rsidRPr="006255DE" w:rsidRDefault="00A035FF" w:rsidP="00EB6E42">
      <w:pPr>
        <w:spacing w:after="0" w:line="240" w:lineRule="auto"/>
        <w:rPr>
          <w:rFonts w:eastAsia="Times New Roman" w:cs="Arial"/>
          <w:b/>
          <w:bCs/>
          <w:iCs/>
          <w:szCs w:val="20"/>
          <w:lang w:val="nl-NL" w:eastAsia="nl-NL"/>
        </w:rPr>
      </w:pPr>
      <w:r>
        <w:rPr>
          <w:rFonts w:eastAsia="Times New Roman" w:cs="Arial"/>
          <w:iCs/>
          <w:szCs w:val="20"/>
          <w:lang w:val="nl-NL" w:eastAsia="nl-NL"/>
        </w:rPr>
        <w:t>PV</w:t>
      </w:r>
      <w:r w:rsidR="00C565F9">
        <w:rPr>
          <w:rFonts w:eastAsia="Times New Roman" w:cs="Arial"/>
          <w:iCs/>
          <w:szCs w:val="20"/>
          <w:lang w:val="nl-NL" w:eastAsia="nl-NL"/>
        </w:rPr>
        <w:t>-</w:t>
      </w:r>
      <w:r>
        <w:rPr>
          <w:rFonts w:eastAsia="Times New Roman" w:cs="Arial"/>
          <w:iCs/>
          <w:szCs w:val="20"/>
          <w:lang w:val="nl-NL" w:eastAsia="nl-NL"/>
        </w:rPr>
        <w:t>nummer Openbaar Ministerie</w:t>
      </w:r>
      <w:r w:rsidR="00EB6E42" w:rsidRPr="006255DE">
        <w:rPr>
          <w:rFonts w:eastAsia="Times New Roman" w:cs="Arial"/>
          <w:iCs/>
          <w:szCs w:val="20"/>
          <w:lang w:val="nl-NL" w:eastAsia="nl-NL"/>
        </w:rPr>
        <w:t> </w:t>
      </w:r>
      <w:r w:rsidR="003D5B1A">
        <w:rPr>
          <w:rFonts w:eastAsia="Times New Roman" w:cs="Arial"/>
          <w:iCs/>
          <w:szCs w:val="20"/>
          <w:lang w:val="nl-NL" w:eastAsia="nl-NL"/>
        </w:rPr>
        <w:t>Brussel/Halle-Vilvoorde</w:t>
      </w:r>
      <w:r w:rsidR="00EB6E42" w:rsidRPr="006255DE">
        <w:rPr>
          <w:rFonts w:eastAsia="Times New Roman" w:cs="Arial"/>
          <w:iCs/>
          <w:szCs w:val="20"/>
          <w:lang w:val="nl-NL" w:eastAsia="nl-NL"/>
        </w:rPr>
        <w:t>:</w:t>
      </w:r>
    </w:p>
    <w:p w14:paraId="7092F8BC" w14:textId="77777777" w:rsidR="00EB6E42" w:rsidRPr="006255DE" w:rsidRDefault="00EB6E42" w:rsidP="00EB6E42">
      <w:pPr>
        <w:spacing w:after="0" w:line="240" w:lineRule="auto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>Datum en kwalificatie</w:t>
      </w:r>
      <w:r w:rsidR="00B0029A">
        <w:rPr>
          <w:rFonts w:eastAsia="Times New Roman" w:cs="Arial"/>
          <w:iCs/>
          <w:szCs w:val="20"/>
          <w:lang w:val="nl-NL" w:eastAsia="nl-NL"/>
        </w:rPr>
        <w:t xml:space="preserve"> van </w:t>
      </w:r>
      <w:r w:rsidR="00CF0CED">
        <w:rPr>
          <w:rFonts w:eastAsia="Times New Roman" w:cs="Arial"/>
          <w:iCs/>
          <w:szCs w:val="20"/>
          <w:lang w:val="nl-NL" w:eastAsia="nl-NL"/>
        </w:rPr>
        <w:t>het jeugddelict</w:t>
      </w:r>
      <w:r w:rsidRPr="006255DE">
        <w:rPr>
          <w:rFonts w:eastAsia="Times New Roman" w:cs="Arial"/>
          <w:iCs/>
          <w:szCs w:val="20"/>
          <w:lang w:val="nl-NL" w:eastAsia="nl-NL"/>
        </w:rPr>
        <w:t>:</w:t>
      </w:r>
    </w:p>
    <w:p w14:paraId="515D281A" w14:textId="77777777" w:rsidR="00EB6E42" w:rsidRPr="006255DE" w:rsidRDefault="00EB6E42" w:rsidP="00EB6E42">
      <w:pPr>
        <w:spacing w:after="0" w:line="240" w:lineRule="auto"/>
        <w:rPr>
          <w:rFonts w:eastAsia="Times New Roman" w:cs="Arial"/>
          <w:b/>
          <w:bCs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Dossiernummer </w:t>
      </w:r>
      <w:r w:rsidR="0083541B">
        <w:rPr>
          <w:rFonts w:eastAsia="Times New Roman" w:cs="Arial"/>
          <w:iCs/>
          <w:szCs w:val="20"/>
          <w:lang w:val="nl-NL" w:eastAsia="nl-NL"/>
        </w:rPr>
        <w:t>Bemiddelingsburo</w:t>
      </w:r>
      <w:r w:rsidRPr="006255DE">
        <w:rPr>
          <w:rFonts w:eastAsia="Times New Roman" w:cs="Arial"/>
          <w:iCs/>
          <w:szCs w:val="20"/>
          <w:lang w:val="nl-NL" w:eastAsia="nl-NL"/>
        </w:rPr>
        <w:t>:</w:t>
      </w:r>
    </w:p>
    <w:p w14:paraId="7DD8452F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6CE310CF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5E08D566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>Partijen:</w:t>
      </w:r>
    </w:p>
    <w:p w14:paraId="13EFA22B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Cs w:val="24"/>
          <w:lang w:val="nl-NL" w:eastAsia="nl-NL"/>
        </w:rPr>
      </w:pPr>
    </w:p>
    <w:p w14:paraId="6B2D059D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i/>
          <w:iCs/>
          <w:sz w:val="24"/>
          <w:szCs w:val="24"/>
          <w:lang w:val="nl-NL" w:eastAsia="nl-NL"/>
        </w:rPr>
        <w:t>Naam jongere 1</w:t>
      </w:r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 xml:space="preserve"> </w:t>
      </w:r>
      <w:r w:rsidR="006255DE">
        <w:rPr>
          <w:rFonts w:eastAsia="Times New Roman" w:cs="Arial"/>
          <w:i/>
          <w:iCs/>
          <w:sz w:val="24"/>
          <w:szCs w:val="24"/>
          <w:lang w:val="nl-NL" w:eastAsia="nl-NL"/>
        </w:rPr>
        <w:t>(</w:t>
      </w:r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>°</w:t>
      </w:r>
      <w:proofErr w:type="spellStart"/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>geb</w:t>
      </w:r>
      <w:proofErr w:type="spellEnd"/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 xml:space="preserve"> datum</w:t>
      </w:r>
      <w:r w:rsidR="006255DE">
        <w:rPr>
          <w:rFonts w:eastAsia="Times New Roman" w:cs="Arial"/>
          <w:i/>
          <w:iCs/>
          <w:sz w:val="24"/>
          <w:szCs w:val="24"/>
          <w:lang w:val="nl-NL" w:eastAsia="nl-NL"/>
        </w:rPr>
        <w:t>)</w:t>
      </w:r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>,</w:t>
      </w:r>
      <w:r w:rsidRPr="006255DE">
        <w:rPr>
          <w:rFonts w:eastAsia="Times New Roman" w:cs="Arial"/>
          <w:sz w:val="24"/>
          <w:szCs w:val="24"/>
          <w:lang w:val="nl-NL" w:eastAsia="nl-NL"/>
        </w:rPr>
        <w:t xml:space="preserve"> op wie de klacht betrekking heeft en zijn ouders als burgerlijk verantwoordelijken voor hun zoon;</w:t>
      </w:r>
    </w:p>
    <w:p w14:paraId="393D4881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7F134910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i/>
          <w:iCs/>
          <w:sz w:val="24"/>
          <w:szCs w:val="24"/>
          <w:lang w:val="nl-NL" w:eastAsia="nl-NL"/>
        </w:rPr>
        <w:t>Naam benadeelde</w:t>
      </w:r>
      <w:r w:rsidRPr="006255DE">
        <w:rPr>
          <w:rFonts w:eastAsia="Times New Roman" w:cs="Arial"/>
          <w:b/>
          <w:bCs/>
          <w:i/>
          <w:iCs/>
          <w:sz w:val="32"/>
          <w:szCs w:val="24"/>
          <w:lang w:val="nl-NL" w:eastAsia="nl-NL"/>
        </w:rPr>
        <w:t>,</w:t>
      </w:r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 xml:space="preserve"> </w:t>
      </w:r>
      <w:r w:rsidR="00364A5F">
        <w:rPr>
          <w:rFonts w:eastAsia="Times New Roman" w:cs="Arial"/>
          <w:sz w:val="24"/>
          <w:szCs w:val="24"/>
          <w:lang w:val="nl-NL" w:eastAsia="nl-NL"/>
        </w:rPr>
        <w:t>door de feiten benadeeld.</w:t>
      </w:r>
    </w:p>
    <w:p w14:paraId="21E6E09A" w14:textId="77777777" w:rsidR="00EB6E42" w:rsidRPr="006255DE" w:rsidRDefault="00EB6E42" w:rsidP="00EB6E42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szCs w:val="20"/>
          <w:lang w:val="nl-NL" w:eastAsia="nl-NL"/>
        </w:rPr>
      </w:pPr>
    </w:p>
    <w:p w14:paraId="31433C1A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Times New Roman"/>
          <w:szCs w:val="24"/>
          <w:lang w:val="nl-NL" w:eastAsia="nl-NL"/>
        </w:rPr>
      </w:pPr>
      <w:r w:rsidRPr="006255DE">
        <w:rPr>
          <w:rFonts w:eastAsia="Times New Roman" w:cs="Arial"/>
          <w:szCs w:val="24"/>
          <w:lang w:val="nl-NL" w:eastAsia="nl-NL"/>
        </w:rPr>
        <w:t xml:space="preserve">Deze overeenkomst is het resultaat van individuele gesprekken met elke partij afzonderlijk en een </w:t>
      </w:r>
      <w:r w:rsidRPr="006255DE">
        <w:rPr>
          <w:rFonts w:eastAsia="Times New Roman" w:cs="Arial"/>
          <w:b/>
          <w:bCs/>
          <w:szCs w:val="24"/>
          <w:lang w:val="nl-NL" w:eastAsia="nl-NL"/>
        </w:rPr>
        <w:t xml:space="preserve">gezamenlijk gesprek op </w:t>
      </w:r>
      <w:r w:rsidRPr="006255DE">
        <w:rPr>
          <w:rFonts w:eastAsia="Times New Roman" w:cs="Arial"/>
          <w:b/>
          <w:bCs/>
          <w:i/>
          <w:szCs w:val="24"/>
          <w:lang w:val="nl-NL" w:eastAsia="nl-NL"/>
        </w:rPr>
        <w:t>datum</w:t>
      </w:r>
      <w:r w:rsidRPr="006255DE">
        <w:rPr>
          <w:rFonts w:eastAsia="Times New Roman" w:cs="Arial"/>
          <w:b/>
          <w:bCs/>
          <w:szCs w:val="24"/>
          <w:lang w:val="nl-NL" w:eastAsia="nl-NL"/>
        </w:rPr>
        <w:t xml:space="preserve"> </w:t>
      </w:r>
      <w:r w:rsidRPr="006255DE">
        <w:rPr>
          <w:rFonts w:eastAsia="Times New Roman" w:cs="Arial"/>
          <w:szCs w:val="24"/>
          <w:lang w:val="nl-NL" w:eastAsia="nl-NL"/>
        </w:rPr>
        <w:t xml:space="preserve">waarop alle partijen aanwezig waren. </w:t>
      </w:r>
      <w:r w:rsidRPr="006255DE">
        <w:rPr>
          <w:rFonts w:eastAsia="Times New Roman" w:cs="Times New Roman"/>
          <w:szCs w:val="24"/>
          <w:lang w:val="nl-NL" w:eastAsia="nl-NL"/>
        </w:rPr>
        <w:t xml:space="preserve">Tijdens dit gesprek </w:t>
      </w:r>
      <w:r w:rsidRPr="006255DE">
        <w:rPr>
          <w:rFonts w:eastAsia="Times New Roman" w:cs="Times New Roman"/>
          <w:b/>
          <w:i/>
          <w:szCs w:val="24"/>
          <w:lang w:val="nl-NL" w:eastAsia="nl-NL"/>
        </w:rPr>
        <w:t xml:space="preserve">(of via de </w:t>
      </w:r>
      <w:r w:rsidR="00C565F9">
        <w:rPr>
          <w:rFonts w:eastAsia="Times New Roman" w:cs="Times New Roman"/>
          <w:b/>
          <w:i/>
          <w:szCs w:val="24"/>
          <w:lang w:val="nl-NL" w:eastAsia="nl-NL"/>
        </w:rPr>
        <w:t>herstel</w:t>
      </w:r>
      <w:r w:rsidRPr="006255DE">
        <w:rPr>
          <w:rFonts w:eastAsia="Times New Roman" w:cs="Times New Roman"/>
          <w:b/>
          <w:i/>
          <w:szCs w:val="24"/>
          <w:lang w:val="nl-NL" w:eastAsia="nl-NL"/>
        </w:rPr>
        <w:t>bemiddelaar bij de individuele gesprekken)</w:t>
      </w:r>
      <w:r w:rsidRPr="006255DE">
        <w:rPr>
          <w:rFonts w:eastAsia="Times New Roman" w:cs="Times New Roman"/>
          <w:b/>
          <w:szCs w:val="24"/>
          <w:lang w:val="nl-NL" w:eastAsia="nl-NL"/>
        </w:rPr>
        <w:t xml:space="preserve"> </w:t>
      </w:r>
      <w:r w:rsidRPr="006255DE">
        <w:rPr>
          <w:rFonts w:eastAsia="Times New Roman" w:cs="Times New Roman"/>
          <w:szCs w:val="24"/>
          <w:lang w:val="nl-NL" w:eastAsia="nl-NL"/>
        </w:rPr>
        <w:t>hebben de partijen informatie uitgewisseld omtrent de feiten, de aanleiding en de gevolgen ervan.</w:t>
      </w:r>
    </w:p>
    <w:p w14:paraId="7B658835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0127667F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  <w:r w:rsidRPr="006255DE">
        <w:rPr>
          <w:rFonts w:eastAsia="Times New Roman" w:cs="Arial"/>
          <w:szCs w:val="24"/>
          <w:lang w:val="nl-NL" w:eastAsia="nl-NL"/>
        </w:rPr>
        <w:t>In deze overeenkomst wordt kort de beleving van de partijen weergegeven alsook de overeengekomen afspraken.</w:t>
      </w:r>
    </w:p>
    <w:p w14:paraId="5F93D8BF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45EF0396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255DE">
        <w:rPr>
          <w:rFonts w:eastAsia="Times New Roman" w:cs="Arial"/>
          <w:lang w:val="nl-NL" w:eastAsia="nl-NL"/>
        </w:rPr>
        <w:t xml:space="preserve">Bij deze feiten was ook </w:t>
      </w:r>
      <w:r w:rsidRPr="006255DE">
        <w:rPr>
          <w:rFonts w:eastAsia="Times New Roman" w:cs="Arial"/>
          <w:b/>
          <w:i/>
          <w:lang w:val="nl-NL" w:eastAsia="nl-NL"/>
        </w:rPr>
        <w:t>naam jongere 2</w:t>
      </w:r>
      <w:r w:rsidRPr="006255DE">
        <w:rPr>
          <w:rFonts w:eastAsia="Times New Roman" w:cs="Arial"/>
          <w:lang w:val="nl-NL" w:eastAsia="nl-NL"/>
        </w:rPr>
        <w:t xml:space="preserve"> betrokken. Er werd aangaande deze feiten een afzonderlijke overeenkomst opgemaakt tussen de </w:t>
      </w:r>
      <w:r w:rsidRPr="006255DE">
        <w:rPr>
          <w:rFonts w:eastAsia="Times New Roman" w:cs="Arial"/>
          <w:b/>
          <w:i/>
          <w:lang w:val="nl-NL" w:eastAsia="nl-NL"/>
        </w:rPr>
        <w:t>naam benadeelde</w:t>
      </w:r>
      <w:r w:rsidRPr="006255DE">
        <w:rPr>
          <w:rFonts w:eastAsia="Times New Roman" w:cs="Arial"/>
          <w:lang w:val="nl-NL" w:eastAsia="nl-NL"/>
        </w:rPr>
        <w:t xml:space="preserve"> enerzijds en </w:t>
      </w:r>
      <w:r w:rsidRPr="006255DE">
        <w:rPr>
          <w:rFonts w:eastAsia="Times New Roman" w:cs="Arial"/>
          <w:b/>
          <w:i/>
          <w:lang w:val="nl-NL" w:eastAsia="nl-NL"/>
        </w:rPr>
        <w:t>naam jongere 2</w:t>
      </w:r>
      <w:r w:rsidRPr="006255DE">
        <w:rPr>
          <w:rFonts w:eastAsia="Times New Roman" w:cs="Arial"/>
          <w:i/>
          <w:lang w:val="nl-NL" w:eastAsia="nl-NL"/>
        </w:rPr>
        <w:t xml:space="preserve"> </w:t>
      </w:r>
      <w:r w:rsidRPr="006255DE">
        <w:rPr>
          <w:rFonts w:eastAsia="Times New Roman" w:cs="Arial"/>
          <w:lang w:val="nl-NL" w:eastAsia="nl-NL"/>
        </w:rPr>
        <w:t>en zijn ouders anderzijds.</w:t>
      </w:r>
    </w:p>
    <w:p w14:paraId="7D695B85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4DE8E8D7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7B394CC1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 xml:space="preserve">1. Beleving </w:t>
      </w:r>
      <w:r w:rsidRPr="006255DE">
        <w:rPr>
          <w:rFonts w:eastAsia="Times New Roman" w:cs="Arial"/>
          <w:b/>
          <w:bCs/>
          <w:i/>
          <w:sz w:val="24"/>
          <w:szCs w:val="24"/>
          <w:lang w:val="nl-NL" w:eastAsia="nl-NL"/>
        </w:rPr>
        <w:t>naam benadeelde</w:t>
      </w: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>:</w:t>
      </w:r>
    </w:p>
    <w:p w14:paraId="60428158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72690946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4295A962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 xml:space="preserve">2. Beleving </w:t>
      </w:r>
      <w:r w:rsidRPr="006255DE">
        <w:rPr>
          <w:rFonts w:eastAsia="Times New Roman" w:cs="Arial"/>
          <w:b/>
          <w:bCs/>
          <w:i/>
          <w:sz w:val="24"/>
          <w:szCs w:val="24"/>
          <w:lang w:val="nl-NL" w:eastAsia="nl-NL"/>
        </w:rPr>
        <w:t>naam jongere 1</w:t>
      </w:r>
      <w:r w:rsidRPr="006255DE">
        <w:rPr>
          <w:rFonts w:eastAsia="Times New Roman" w:cs="Arial"/>
          <w:bCs/>
          <w:sz w:val="24"/>
          <w:szCs w:val="24"/>
          <w:lang w:val="nl-NL" w:eastAsia="nl-NL"/>
        </w:rPr>
        <w:t xml:space="preserve"> </w:t>
      </w: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 xml:space="preserve">en zijn ouders: </w:t>
      </w:r>
    </w:p>
    <w:p w14:paraId="028FDE43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644E52A8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2BC5D838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iCs/>
          <w:szCs w:val="24"/>
          <w:lang w:val="nl-NL" w:eastAsia="nl-NL"/>
        </w:rPr>
      </w:pPr>
    </w:p>
    <w:p w14:paraId="60049703" w14:textId="77777777" w:rsidR="0005103C" w:rsidRDefault="0005103C">
      <w:pPr>
        <w:rPr>
          <w:rFonts w:eastAsia="Times New Roman" w:cs="Arial"/>
          <w:b/>
          <w:bCs/>
          <w:sz w:val="24"/>
          <w:szCs w:val="24"/>
          <w:lang w:val="nl-NL" w:eastAsia="nl-NL"/>
        </w:rPr>
      </w:pPr>
      <w:r>
        <w:rPr>
          <w:rFonts w:eastAsia="Times New Roman" w:cs="Arial"/>
          <w:b/>
          <w:bCs/>
          <w:sz w:val="24"/>
          <w:szCs w:val="24"/>
          <w:lang w:val="nl-NL" w:eastAsia="nl-NL"/>
        </w:rPr>
        <w:br w:type="page"/>
      </w:r>
    </w:p>
    <w:p w14:paraId="2B22308C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lastRenderedPageBreak/>
        <w:t>Overeenkomst tussen de partijen:</w:t>
      </w:r>
    </w:p>
    <w:p w14:paraId="59AD3842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65542E2A" w14:textId="77777777" w:rsidR="00EB6E42" w:rsidRPr="006255DE" w:rsidRDefault="00EB6E42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De partijen komen het volgende overeen: </w:t>
      </w:r>
    </w:p>
    <w:p w14:paraId="697BFA91" w14:textId="77777777" w:rsidR="00EB6E42" w:rsidRPr="006255DE" w:rsidRDefault="00EB6E42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54486970" w14:textId="77777777" w:rsidR="00EB6E42" w:rsidRPr="006255DE" w:rsidRDefault="00EB6E42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1.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jongere 1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zal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X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euro betalen aan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benadeelde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als schadevergoeding voor bovenvermeld</w:t>
      </w:r>
      <w:r w:rsidR="00CF0CED">
        <w:rPr>
          <w:rFonts w:eastAsia="Times New Roman" w:cs="Arial"/>
          <w:iCs/>
          <w:szCs w:val="20"/>
          <w:lang w:val="nl-NL" w:eastAsia="nl-NL"/>
        </w:rPr>
        <w:t xml:space="preserve"> jeugddelict</w:t>
      </w:r>
      <w:r w:rsidRPr="006255DE">
        <w:rPr>
          <w:rFonts w:eastAsia="Times New Roman" w:cs="Arial"/>
          <w:iCs/>
          <w:szCs w:val="20"/>
          <w:lang w:val="nl-NL" w:eastAsia="nl-NL"/>
        </w:rPr>
        <w:t>.</w:t>
      </w:r>
    </w:p>
    <w:p w14:paraId="7901C294" w14:textId="77777777" w:rsidR="00EB6E42" w:rsidRPr="006255DE" w:rsidRDefault="00EB6E42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5392A040" w14:textId="77777777" w:rsidR="00EB6E42" w:rsidRPr="006255DE" w:rsidRDefault="00EB6E42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/>
          <w:i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>2.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 xml:space="preserve"> Naam jongere 1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zal voor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datum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deze som van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X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euro storten </w:t>
      </w:r>
      <w:r w:rsidRPr="006255DE">
        <w:rPr>
          <w:rFonts w:eastAsia="Times New Roman" w:cs="Arial"/>
          <w:iCs/>
          <w:szCs w:val="20"/>
          <w:lang w:val="nl-BE" w:eastAsia="nl-NL"/>
        </w:rPr>
        <w:t xml:space="preserve">op rekening </w:t>
      </w:r>
      <w:r w:rsidR="00CA69FC" w:rsidRPr="00086EB8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van </w:t>
      </w:r>
      <w:r w:rsidR="00223CB9">
        <w:rPr>
          <w:rFonts w:eastAsia="Times New Roman" w:cs="Arial"/>
          <w:iCs/>
          <w:szCs w:val="20"/>
          <w:lang w:val="nl-NL" w:eastAsia="nl-NL"/>
        </w:rPr>
        <w:t>het Bemiddelingsburo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, met vermelding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“…....”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 w:rsidR="00223CB9">
        <w:rPr>
          <w:rFonts w:eastAsia="Times New Roman" w:cs="Arial"/>
          <w:iCs/>
          <w:szCs w:val="20"/>
          <w:lang w:val="nl-NL" w:eastAsia="nl-NL"/>
        </w:rPr>
        <w:t>H</w:t>
      </w:r>
      <w:r w:rsidRPr="006255DE">
        <w:rPr>
          <w:rFonts w:eastAsia="Times New Roman" w:cs="Arial"/>
          <w:iCs/>
          <w:szCs w:val="20"/>
          <w:lang w:val="nl-NL" w:eastAsia="nl-NL"/>
        </w:rPr>
        <w:t>e</w:t>
      </w:r>
      <w:r w:rsidR="00223CB9">
        <w:rPr>
          <w:rFonts w:eastAsia="Times New Roman" w:cs="Arial"/>
          <w:iCs/>
          <w:szCs w:val="20"/>
          <w:lang w:val="nl-NL" w:eastAsia="nl-NL"/>
        </w:rPr>
        <w:t>t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 w:rsidR="00223CB9">
        <w:rPr>
          <w:rFonts w:eastAsia="Times New Roman" w:cs="Arial"/>
          <w:iCs/>
          <w:szCs w:val="20"/>
          <w:lang w:val="nl-NL" w:eastAsia="nl-NL"/>
        </w:rPr>
        <w:t>Bemiddelingsburo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stort deze som vervolgens door op de rekening van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benadeelde.</w:t>
      </w:r>
    </w:p>
    <w:p w14:paraId="3B1A9416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05AFEBDC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48F7FE8F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6CED9128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>Algemene bepalingen:</w:t>
      </w:r>
    </w:p>
    <w:p w14:paraId="70E6AA3B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5C1D9FA1" w14:textId="77777777" w:rsidR="00EB6E42" w:rsidRPr="006255DE" w:rsidRDefault="00EB6E42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 Indien deze overeenkomst wordt uitgevoerd, ziet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benadeelde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af van elke vordering t</w:t>
      </w:r>
      <w:r w:rsidR="00B0029A">
        <w:rPr>
          <w:rFonts w:eastAsia="Times New Roman" w:cs="Arial"/>
          <w:iCs/>
          <w:szCs w:val="20"/>
          <w:lang w:val="nl-NL" w:eastAsia="nl-NL"/>
        </w:rPr>
        <w:t>.</w:t>
      </w:r>
      <w:r w:rsidRPr="006255DE">
        <w:rPr>
          <w:rFonts w:eastAsia="Times New Roman" w:cs="Arial"/>
          <w:iCs/>
          <w:szCs w:val="20"/>
          <w:lang w:val="nl-NL" w:eastAsia="nl-NL"/>
        </w:rPr>
        <w:t>a</w:t>
      </w:r>
      <w:r w:rsidR="00B0029A">
        <w:rPr>
          <w:rFonts w:eastAsia="Times New Roman" w:cs="Arial"/>
          <w:iCs/>
          <w:szCs w:val="20"/>
          <w:lang w:val="nl-NL" w:eastAsia="nl-NL"/>
        </w:rPr>
        <w:t>.</w:t>
      </w:r>
      <w:r w:rsidRPr="006255DE">
        <w:rPr>
          <w:rFonts w:eastAsia="Times New Roman" w:cs="Arial"/>
          <w:iCs/>
          <w:szCs w:val="20"/>
          <w:lang w:val="nl-NL" w:eastAsia="nl-NL"/>
        </w:rPr>
        <w:t>v</w:t>
      </w:r>
      <w:r w:rsidR="00B0029A">
        <w:rPr>
          <w:rFonts w:eastAsia="Times New Roman" w:cs="Arial"/>
          <w:iCs/>
          <w:szCs w:val="20"/>
          <w:lang w:val="nl-NL" w:eastAsia="nl-NL"/>
        </w:rPr>
        <w:t>.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jongere 1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en zijn ouders aangaande bovenvermeld</w:t>
      </w:r>
      <w:r w:rsidR="00CF0CED">
        <w:rPr>
          <w:rFonts w:eastAsia="Times New Roman" w:cs="Arial"/>
          <w:iCs/>
          <w:szCs w:val="20"/>
          <w:lang w:val="nl-NL" w:eastAsia="nl-NL"/>
        </w:rPr>
        <w:t xml:space="preserve"> jeugddelict</w:t>
      </w:r>
      <w:r w:rsidRPr="006255DE">
        <w:rPr>
          <w:rFonts w:eastAsia="Times New Roman" w:cs="Arial"/>
          <w:iCs/>
          <w:szCs w:val="20"/>
          <w:lang w:val="nl-NL" w:eastAsia="nl-NL"/>
        </w:rPr>
        <w:t>.</w:t>
      </w:r>
    </w:p>
    <w:p w14:paraId="7781C99D" w14:textId="77777777" w:rsidR="00364A5F" w:rsidRDefault="00364A5F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49207BFA" w14:textId="77777777" w:rsidR="00EB6E42" w:rsidRDefault="00EB6E42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 Indien deze overeenkomst niet of slechts gedeeltelijk wordt uitgevoerd, behoudt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benadeelde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al zijn oorspronkelijke rechten </w:t>
      </w:r>
      <w:proofErr w:type="spellStart"/>
      <w:r w:rsidRPr="006255DE">
        <w:rPr>
          <w:rFonts w:eastAsia="Times New Roman" w:cs="Arial"/>
          <w:iCs/>
          <w:szCs w:val="20"/>
          <w:lang w:val="nl-NL" w:eastAsia="nl-NL"/>
        </w:rPr>
        <w:t>tav</w:t>
      </w:r>
      <w:proofErr w:type="spellEnd"/>
      <w:r w:rsidRPr="006255DE">
        <w:rPr>
          <w:rFonts w:eastAsia="Times New Roman" w:cs="Arial"/>
          <w:iCs/>
          <w:szCs w:val="20"/>
          <w:lang w:val="nl-NL" w:eastAsia="nl-NL"/>
        </w:rPr>
        <w:t xml:space="preserve"> van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jongere 1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en diens ouders  aangaande deze feiten.</w:t>
      </w:r>
    </w:p>
    <w:p w14:paraId="7E410E0B" w14:textId="77777777" w:rsidR="006255DE" w:rsidRPr="006255DE" w:rsidRDefault="006255DE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20C4AF3D" w14:textId="77777777" w:rsidR="00F55F9E" w:rsidRPr="00EA5313" w:rsidRDefault="00F55F9E" w:rsidP="00F55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CF0CED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Pr="00EA5313">
        <w:rPr>
          <w:lang w:val="nl-BE"/>
        </w:rPr>
        <w:t xml:space="preserve">Ze weten bovendien dat deze tekst geen afbreuk doet aan de rechten van de </w:t>
      </w:r>
      <w:proofErr w:type="spellStart"/>
      <w:r w:rsidRPr="00EA5313">
        <w:rPr>
          <w:lang w:val="nl-BE"/>
        </w:rPr>
        <w:t>gesubrogeerde</w:t>
      </w:r>
      <w:proofErr w:type="spellEnd"/>
      <w:r w:rsidRPr="00EA5313">
        <w:rPr>
          <w:lang w:val="nl-BE"/>
        </w:rPr>
        <w:t xml:space="preserve"> partijen om op klassieke wijze voor hun belangen op te komen. </w:t>
      </w:r>
    </w:p>
    <w:p w14:paraId="348378B9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32BB2893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Opgesteld te </w:t>
      </w:r>
      <w:r w:rsidR="003D5B1A">
        <w:rPr>
          <w:rFonts w:eastAsia="Times New Roman" w:cs="Arial"/>
          <w:iCs/>
          <w:szCs w:val="20"/>
          <w:lang w:val="nl-NL" w:eastAsia="nl-NL"/>
        </w:rPr>
        <w:t>Schaarbeek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op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datum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in evenveel exemplaren als er partijen zijn, ieder erkennend één exemplaar te hebben ontvangen.</w:t>
      </w:r>
    </w:p>
    <w:p w14:paraId="5110614C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7C718EE7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Er worden bijkomende originelen overgemaakt aan het </w:t>
      </w:r>
      <w:r w:rsidR="006255DE">
        <w:rPr>
          <w:rFonts w:eastAsia="Times New Roman" w:cs="Arial"/>
          <w:iCs/>
          <w:szCs w:val="20"/>
          <w:lang w:val="nl-NL" w:eastAsia="nl-NL"/>
        </w:rPr>
        <w:t xml:space="preserve">Openbaar Ministerie 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te </w:t>
      </w:r>
      <w:r w:rsidR="003D5B1A">
        <w:rPr>
          <w:rFonts w:eastAsia="Times New Roman" w:cs="Arial"/>
          <w:iCs/>
          <w:szCs w:val="20"/>
          <w:lang w:val="nl-NL" w:eastAsia="nl-NL"/>
        </w:rPr>
        <w:t>Brussel/Halle-Vilvoorde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en aan de jeugdrechter</w:t>
      </w:r>
      <w:r w:rsidR="006255DE">
        <w:rPr>
          <w:rFonts w:eastAsia="Times New Roman" w:cs="Arial"/>
          <w:iCs/>
          <w:szCs w:val="20"/>
          <w:lang w:val="nl-NL" w:eastAsia="nl-NL"/>
        </w:rPr>
        <w:t>.</w:t>
      </w:r>
    </w:p>
    <w:p w14:paraId="2B841C25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06388466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413BDF13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>Voor akkoord,</w:t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  <w:t>(datum + handtekening)</w:t>
      </w:r>
    </w:p>
    <w:p w14:paraId="30E9A136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0DDA6F22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i/>
          <w:sz w:val="24"/>
          <w:szCs w:val="24"/>
          <w:lang w:val="nl-NL" w:eastAsia="nl-NL"/>
        </w:rPr>
        <w:t>Naam jongere 1</w:t>
      </w:r>
      <w:r w:rsidRPr="006255DE">
        <w:rPr>
          <w:rFonts w:eastAsia="Times New Roman" w:cs="Arial"/>
          <w:sz w:val="24"/>
          <w:szCs w:val="24"/>
          <w:lang w:val="nl-NL" w:eastAsia="nl-NL"/>
        </w:rPr>
        <w:t xml:space="preserve"> en zijn ouders,</w:t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b/>
          <w:i/>
          <w:sz w:val="24"/>
          <w:szCs w:val="24"/>
          <w:lang w:val="nl-NL" w:eastAsia="nl-NL"/>
        </w:rPr>
        <w:t>Naam benadeelde</w:t>
      </w:r>
      <w:r w:rsidRPr="006255DE">
        <w:rPr>
          <w:rFonts w:eastAsia="Times New Roman" w:cs="Arial"/>
          <w:sz w:val="24"/>
          <w:szCs w:val="24"/>
          <w:lang w:val="nl-NL" w:eastAsia="nl-NL"/>
        </w:rPr>
        <w:t>,</w:t>
      </w:r>
    </w:p>
    <w:p w14:paraId="0FE62F04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0CA660C2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65DA9DB5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sz w:val="24"/>
          <w:szCs w:val="24"/>
          <w:lang w:val="nl-NL" w:eastAsia="nl-NL"/>
        </w:rPr>
        <w:t>………………………………</w:t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="006255DE">
        <w:rPr>
          <w:rFonts w:eastAsia="Times New Roman" w:cs="Arial"/>
          <w:sz w:val="24"/>
          <w:szCs w:val="24"/>
          <w:lang w:val="nl-NL" w:eastAsia="nl-NL"/>
        </w:rPr>
        <w:t xml:space="preserve">                        </w:t>
      </w:r>
      <w:r w:rsidRPr="006255DE">
        <w:rPr>
          <w:rFonts w:eastAsia="Times New Roman" w:cs="Arial"/>
          <w:sz w:val="24"/>
          <w:szCs w:val="24"/>
          <w:lang w:val="nl-NL" w:eastAsia="nl-NL"/>
        </w:rPr>
        <w:t>………………………………</w:t>
      </w:r>
    </w:p>
    <w:p w14:paraId="0EE1218B" w14:textId="77777777" w:rsidR="00EB6E42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6DD07D7A" w14:textId="77777777" w:rsidR="006255DE" w:rsidRDefault="006255DE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726AA30F" w14:textId="77777777" w:rsidR="006255DE" w:rsidRPr="006255DE" w:rsidRDefault="006255DE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7FFE6C75" w14:textId="77777777" w:rsidR="00F04F00" w:rsidRPr="006255DE" w:rsidRDefault="00EB6E42" w:rsidP="00F04F00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sz w:val="24"/>
          <w:szCs w:val="24"/>
          <w:lang w:val="nl-NL" w:eastAsia="nl-NL"/>
        </w:rPr>
        <w:t>………………………………</w:t>
      </w:r>
    </w:p>
    <w:sectPr w:rsidR="00F04F00" w:rsidRPr="006255DE" w:rsidSect="00DF1C4F">
      <w:headerReference w:type="default" r:id="rId7"/>
      <w:footerReference w:type="default" r:id="rId8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B0184" w14:textId="77777777" w:rsidR="00730C0F" w:rsidRDefault="00730C0F" w:rsidP="00454912">
      <w:pPr>
        <w:spacing w:after="0" w:line="240" w:lineRule="auto"/>
      </w:pPr>
      <w:r>
        <w:separator/>
      </w:r>
    </w:p>
  </w:endnote>
  <w:endnote w:type="continuationSeparator" w:id="0">
    <w:p w14:paraId="668735A7" w14:textId="77777777" w:rsidR="00730C0F" w:rsidRDefault="00730C0F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800FC" w14:textId="77777777" w:rsidR="00730C0F" w:rsidRDefault="00730C0F" w:rsidP="00730C0F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1E8A8676" w14:textId="77777777" w:rsidR="00730C0F" w:rsidRDefault="00730C0F" w:rsidP="00730C0F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0BF28A97" w14:textId="77777777" w:rsidR="0005103C" w:rsidRPr="00181C1A" w:rsidRDefault="0005103C" w:rsidP="00181C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BB30B" w14:textId="77777777" w:rsidR="00730C0F" w:rsidRDefault="00730C0F" w:rsidP="00454912">
      <w:pPr>
        <w:spacing w:after="0" w:line="240" w:lineRule="auto"/>
      </w:pPr>
      <w:r>
        <w:separator/>
      </w:r>
    </w:p>
  </w:footnote>
  <w:footnote w:type="continuationSeparator" w:id="0">
    <w:p w14:paraId="5B2E0DFB" w14:textId="77777777" w:rsidR="00730C0F" w:rsidRDefault="00730C0F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580D8" w14:textId="77777777" w:rsidR="00181C1A" w:rsidRPr="00C565F9" w:rsidRDefault="00181C1A" w:rsidP="00181C1A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4BC51E43" wp14:editId="2E8BD08E">
          <wp:simplePos x="0" y="0"/>
          <wp:positionH relativeFrom="margin">
            <wp:posOffset>-133350</wp:posOffset>
          </wp:positionH>
          <wp:positionV relativeFrom="page">
            <wp:posOffset>279400</wp:posOffset>
          </wp:positionV>
          <wp:extent cx="1850390" cy="925195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390" cy="925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1C1A">
      <w:rPr>
        <w:rStyle w:val="A2"/>
        <w:rFonts w:asciiTheme="minorHAnsi" w:hAnsiTheme="minorHAnsi"/>
        <w:lang w:val="nl-BE"/>
      </w:rPr>
      <w:t xml:space="preserve"> </w:t>
    </w:r>
    <w:r w:rsidRPr="00C565F9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209CCA4B" w14:textId="77777777" w:rsidR="00181C1A" w:rsidRPr="00C565F9" w:rsidRDefault="00181C1A" w:rsidP="00181C1A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C565F9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3A096169" w14:textId="77777777" w:rsidR="00181C1A" w:rsidRPr="00C565F9" w:rsidRDefault="00181C1A" w:rsidP="00181C1A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C565F9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C565F9">
      <w:rPr>
        <w:rStyle w:val="A3"/>
        <w:rFonts w:asciiTheme="minorHAnsi" w:hAnsiTheme="minorHAnsi"/>
        <w:sz w:val="16"/>
        <w:szCs w:val="16"/>
        <w:lang w:val="nl-BE"/>
      </w:rPr>
      <w:br/>
    </w:r>
    <w:r w:rsidRPr="00C565F9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14EABB89" w14:textId="77777777" w:rsidR="00181C1A" w:rsidRPr="00C565F9" w:rsidRDefault="00181C1A" w:rsidP="00181C1A">
    <w:pPr>
      <w:pStyle w:val="Koptekst"/>
      <w:jc w:val="right"/>
      <w:rPr>
        <w:sz w:val="16"/>
        <w:szCs w:val="16"/>
        <w:lang w:val="nl-BE"/>
      </w:rPr>
    </w:pPr>
    <w:r w:rsidRPr="00C565F9">
      <w:rPr>
        <w:rStyle w:val="A2"/>
        <w:sz w:val="16"/>
        <w:szCs w:val="16"/>
        <w:lang w:val="nl-BE"/>
      </w:rPr>
      <w:t>bemiddelingsburo@alba.be</w:t>
    </w:r>
  </w:p>
  <w:p w14:paraId="0C2927B4" w14:textId="77777777" w:rsidR="00C41703" w:rsidRPr="00181C1A" w:rsidRDefault="00C41703" w:rsidP="00181C1A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C0F"/>
    <w:rsid w:val="0005103C"/>
    <w:rsid w:val="00181C1A"/>
    <w:rsid w:val="00223CB9"/>
    <w:rsid w:val="00335665"/>
    <w:rsid w:val="00364A5F"/>
    <w:rsid w:val="003D5B1A"/>
    <w:rsid w:val="00454912"/>
    <w:rsid w:val="00496FE5"/>
    <w:rsid w:val="005135A1"/>
    <w:rsid w:val="005D5460"/>
    <w:rsid w:val="006255DE"/>
    <w:rsid w:val="00656840"/>
    <w:rsid w:val="007211F3"/>
    <w:rsid w:val="00730C0F"/>
    <w:rsid w:val="00767DC2"/>
    <w:rsid w:val="0083541B"/>
    <w:rsid w:val="008B785B"/>
    <w:rsid w:val="00A035FF"/>
    <w:rsid w:val="00A075CF"/>
    <w:rsid w:val="00AD4E32"/>
    <w:rsid w:val="00B0029A"/>
    <w:rsid w:val="00C41703"/>
    <w:rsid w:val="00C565F9"/>
    <w:rsid w:val="00CA69FC"/>
    <w:rsid w:val="00CF0CED"/>
    <w:rsid w:val="00DF1C4F"/>
    <w:rsid w:val="00E0183F"/>
    <w:rsid w:val="00E96CD3"/>
    <w:rsid w:val="00EA5313"/>
    <w:rsid w:val="00EB6E42"/>
    <w:rsid w:val="00F04F00"/>
    <w:rsid w:val="00F55F9E"/>
    <w:rsid w:val="00F8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E7E059"/>
  <w15:docId w15:val="{99E31071-BF75-4D08-9EBF-AE10D0638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2">
    <w:name w:val="A2"/>
    <w:uiPriority w:val="99"/>
    <w:rsid w:val="00181C1A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181C1A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181C1A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181C1A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standaardovereenkomst-1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27CDA-8F0A-44D7-9EAB-C89CD7CEC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standaardovereenkomst-1.dotx</Template>
  <TotalTime>0</TotalTime>
  <Pages>2</Pages>
  <Words>395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2026-08-25T11:57:00Z</dcterms:created>
  <dcterms:modified xsi:type="dcterms:W3CDTF">2026-08-25T11:57:00Z</dcterms:modified>
</cp:coreProperties>
</file>