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7952E" w14:textId="77777777" w:rsidR="007D77B6" w:rsidRPr="007D77B6" w:rsidRDefault="007D77B6" w:rsidP="007D77B6">
      <w:pPr>
        <w:rPr>
          <w:lang w:val="nl-BE" w:eastAsia="nl-NL"/>
        </w:rPr>
      </w:pPr>
      <w:r>
        <w:rPr>
          <w:noProof/>
          <w:lang w:val="nl-BE" w:eastAsia="nl-B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A6874CA" wp14:editId="245551AF">
                <wp:simplePos x="0" y="0"/>
                <wp:positionH relativeFrom="column">
                  <wp:posOffset>3943350</wp:posOffset>
                </wp:positionH>
                <wp:positionV relativeFrom="paragraph">
                  <wp:posOffset>45720</wp:posOffset>
                </wp:positionV>
                <wp:extent cx="2340610" cy="1009650"/>
                <wp:effectExtent l="0" t="0" r="2540" b="0"/>
                <wp:wrapNone/>
                <wp:docPr id="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0610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19B1FC" w14:textId="77777777" w:rsidR="007D77B6" w:rsidRPr="00C23E27" w:rsidRDefault="007D77B6" w:rsidP="00A47F5E">
                            <w:pPr>
                              <w:rPr>
                                <w:rFonts w:ascii="Calibri" w:hAnsi="Calibri" w:cs="Arial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C23E27">
                              <w:rPr>
                                <w:rFonts w:ascii="Calibri" w:hAnsi="Calibri" w:cs="Arial"/>
                                <w:sz w:val="24"/>
                                <w:szCs w:val="24"/>
                              </w:rPr>
                              <w:t>Aan</w:t>
                            </w:r>
                            <w:proofErr w:type="spellEnd"/>
                            <w:r w:rsidRPr="00C23E27">
                              <w:rPr>
                                <w:rFonts w:ascii="Calibri" w:hAnsi="Calibri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3CCE061C" w14:textId="77777777" w:rsidR="007D77B6" w:rsidRPr="00C23E27" w:rsidRDefault="007D77B6" w:rsidP="00A47F5E">
                            <w:pPr>
                              <w:rPr>
                                <w:rFonts w:ascii="Arial Narrow" w:hAnsi="Arial Narrow" w:cs="Arial"/>
                                <w:sz w:val="24"/>
                                <w:szCs w:val="24"/>
                              </w:rPr>
                            </w:pPr>
                          </w:p>
                          <w:p w14:paraId="46CD39C9" w14:textId="77777777" w:rsidR="007D77B6" w:rsidRPr="00C23E27" w:rsidRDefault="007D77B6" w:rsidP="00A47F5E">
                            <w:pPr>
                              <w:rPr>
                                <w:rFonts w:ascii="Arial Narrow" w:hAnsi="Arial Narrow" w:cs="Arial"/>
                                <w:sz w:val="24"/>
                                <w:szCs w:val="24"/>
                              </w:rPr>
                            </w:pPr>
                          </w:p>
                          <w:p w14:paraId="4A2EB726" w14:textId="77777777" w:rsidR="007D77B6" w:rsidRPr="00C23E27" w:rsidRDefault="007D77B6" w:rsidP="00A47F5E">
                            <w:pPr>
                              <w:rPr>
                                <w:rFonts w:ascii="Arial Narrow" w:hAnsi="Arial Narrow" w:cs="Arial"/>
                                <w:sz w:val="24"/>
                                <w:szCs w:val="24"/>
                              </w:rPr>
                            </w:pPr>
                          </w:p>
                          <w:p w14:paraId="7D35128E" w14:textId="77777777" w:rsidR="007D77B6" w:rsidRDefault="007D77B6" w:rsidP="00A47F5E">
                            <w:pPr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14:paraId="7815C50C" w14:textId="77777777" w:rsidR="007D77B6" w:rsidRDefault="007D77B6" w:rsidP="00A47F5E">
                            <w:pPr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14:paraId="76355A1D" w14:textId="77777777" w:rsidR="007D77B6" w:rsidRDefault="007D77B6" w:rsidP="00337BCA">
                            <w:pPr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14:paraId="77CEF501" w14:textId="77777777" w:rsidR="007D77B6" w:rsidRDefault="007D77B6" w:rsidP="00337BCA">
                            <w:pPr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14:paraId="599A2BE9" w14:textId="77777777" w:rsidR="007D77B6" w:rsidRDefault="007D77B6" w:rsidP="00337BCA">
                            <w:pPr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14:paraId="0A936FED" w14:textId="77777777" w:rsidR="007D77B6" w:rsidRDefault="007D77B6" w:rsidP="00337BCA">
                            <w:pPr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14:paraId="55398840" w14:textId="77777777" w:rsidR="007D77B6" w:rsidRPr="006D7AB6" w:rsidRDefault="007D77B6" w:rsidP="00337BCA">
                            <w:pPr>
                              <w:rPr>
                                <w:rFonts w:ascii="Arial Narrow" w:hAnsi="Arial Narrow"/>
                              </w:rPr>
                            </w:pPr>
                            <w:r w:rsidRPr="006D7AB6">
                              <w:rPr>
                                <w:rFonts w:ascii="Arial Narrow" w:hAnsi="Arial Narrow" w:cs="Arial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6874CA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310.5pt;margin-top:3.6pt;width:184.3pt;height:7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" stroked="f">
                <v:textbox>
                  <w:txbxContent>
                    <w:p w14:paraId="6819B1FC" w14:textId="77777777" w:rsidR="007D77B6" w:rsidRPr="00C23E27" w:rsidRDefault="007D77B6" w:rsidP="00A47F5E">
                      <w:pPr>
                        <w:rPr>
                          <w:rFonts w:ascii="Calibri" w:hAnsi="Calibri" w:cs="Arial"/>
                          <w:sz w:val="24"/>
                          <w:szCs w:val="24"/>
                        </w:rPr>
                      </w:pPr>
                      <w:proofErr w:type="spellStart"/>
                      <w:r w:rsidRPr="00C23E27">
                        <w:rPr>
                          <w:rFonts w:ascii="Calibri" w:hAnsi="Calibri" w:cs="Arial"/>
                          <w:sz w:val="24"/>
                          <w:szCs w:val="24"/>
                        </w:rPr>
                        <w:t>Aan</w:t>
                      </w:r>
                      <w:proofErr w:type="spellEnd"/>
                      <w:r w:rsidRPr="00C23E27">
                        <w:rPr>
                          <w:rFonts w:ascii="Calibri" w:hAnsi="Calibri" w:cs="Arial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3CCE061C" w14:textId="77777777" w:rsidR="007D77B6" w:rsidRPr="00C23E27" w:rsidRDefault="007D77B6" w:rsidP="00A47F5E">
                      <w:pPr>
                        <w:rPr>
                          <w:rFonts w:ascii="Arial Narrow" w:hAnsi="Arial Narrow" w:cs="Arial"/>
                          <w:sz w:val="24"/>
                          <w:szCs w:val="24"/>
                        </w:rPr>
                      </w:pPr>
                    </w:p>
                    <w:p w14:paraId="46CD39C9" w14:textId="77777777" w:rsidR="007D77B6" w:rsidRPr="00C23E27" w:rsidRDefault="007D77B6" w:rsidP="00A47F5E">
                      <w:pPr>
                        <w:rPr>
                          <w:rFonts w:ascii="Arial Narrow" w:hAnsi="Arial Narrow" w:cs="Arial"/>
                          <w:sz w:val="24"/>
                          <w:szCs w:val="24"/>
                        </w:rPr>
                      </w:pPr>
                    </w:p>
                    <w:p w14:paraId="4A2EB726" w14:textId="77777777" w:rsidR="007D77B6" w:rsidRPr="00C23E27" w:rsidRDefault="007D77B6" w:rsidP="00A47F5E">
                      <w:pPr>
                        <w:rPr>
                          <w:rFonts w:ascii="Arial Narrow" w:hAnsi="Arial Narrow" w:cs="Arial"/>
                          <w:sz w:val="24"/>
                          <w:szCs w:val="24"/>
                        </w:rPr>
                      </w:pPr>
                    </w:p>
                    <w:p w14:paraId="7D35128E" w14:textId="77777777" w:rsidR="007D77B6" w:rsidRDefault="007D77B6" w:rsidP="00A47F5E">
                      <w:pPr>
                        <w:rPr>
                          <w:rFonts w:ascii="Arial Narrow" w:hAnsi="Arial Narrow" w:cs="Arial"/>
                        </w:rPr>
                      </w:pPr>
                    </w:p>
                    <w:p w14:paraId="7815C50C" w14:textId="77777777" w:rsidR="007D77B6" w:rsidRDefault="007D77B6" w:rsidP="00A47F5E">
                      <w:pPr>
                        <w:rPr>
                          <w:rFonts w:ascii="Arial Narrow" w:hAnsi="Arial Narrow" w:cs="Arial"/>
                        </w:rPr>
                      </w:pPr>
                    </w:p>
                    <w:p w14:paraId="76355A1D" w14:textId="77777777" w:rsidR="007D77B6" w:rsidRDefault="007D77B6" w:rsidP="00337BCA">
                      <w:pPr>
                        <w:rPr>
                          <w:rFonts w:ascii="Arial Narrow" w:hAnsi="Arial Narrow" w:cs="Arial"/>
                        </w:rPr>
                      </w:pPr>
                    </w:p>
                    <w:p w14:paraId="77CEF501" w14:textId="77777777" w:rsidR="007D77B6" w:rsidRDefault="007D77B6" w:rsidP="00337BCA">
                      <w:pPr>
                        <w:rPr>
                          <w:rFonts w:ascii="Arial Narrow" w:hAnsi="Arial Narrow" w:cs="Arial"/>
                        </w:rPr>
                      </w:pPr>
                    </w:p>
                    <w:p w14:paraId="599A2BE9" w14:textId="77777777" w:rsidR="007D77B6" w:rsidRDefault="007D77B6" w:rsidP="00337BCA">
                      <w:pPr>
                        <w:rPr>
                          <w:rFonts w:ascii="Arial Narrow" w:hAnsi="Arial Narrow" w:cs="Arial"/>
                        </w:rPr>
                      </w:pPr>
                    </w:p>
                    <w:p w14:paraId="0A936FED" w14:textId="77777777" w:rsidR="007D77B6" w:rsidRDefault="007D77B6" w:rsidP="00337BCA">
                      <w:pPr>
                        <w:rPr>
                          <w:rFonts w:ascii="Arial Narrow" w:hAnsi="Arial Narrow" w:cs="Arial"/>
                        </w:rPr>
                      </w:pPr>
                    </w:p>
                    <w:p w14:paraId="55398840" w14:textId="77777777" w:rsidR="007D77B6" w:rsidRPr="006D7AB6" w:rsidRDefault="007D77B6" w:rsidP="00337BCA">
                      <w:pPr>
                        <w:rPr>
                          <w:rFonts w:ascii="Arial Narrow" w:hAnsi="Arial Narrow"/>
                        </w:rPr>
                      </w:pPr>
                      <w:r w:rsidRPr="006D7AB6">
                        <w:rPr>
                          <w:rFonts w:ascii="Arial Narrow" w:hAnsi="Arial Narrow" w:cs="Arial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71C2DAAD" w14:textId="77777777" w:rsidR="00E96CD3" w:rsidRDefault="00E96CD3">
      <w:pPr>
        <w:rPr>
          <w:lang w:val="nl-BE"/>
        </w:rPr>
      </w:pPr>
    </w:p>
    <w:p w14:paraId="5B4C1E4D" w14:textId="77777777" w:rsidR="002E4BD4" w:rsidRDefault="002E4BD4">
      <w:pPr>
        <w:rPr>
          <w:lang w:val="nl-BE"/>
        </w:rPr>
      </w:pPr>
    </w:p>
    <w:p w14:paraId="123348C4" w14:textId="77777777" w:rsidR="008538AF" w:rsidRDefault="008538AF" w:rsidP="008538AF">
      <w:pPr>
        <w:keepNext/>
        <w:tabs>
          <w:tab w:val="left" w:pos="1985"/>
          <w:tab w:val="left" w:pos="4536"/>
          <w:tab w:val="left" w:pos="7938"/>
        </w:tabs>
        <w:spacing w:after="0" w:line="240" w:lineRule="auto"/>
        <w:outlineLvl w:val="0"/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</w:pPr>
    </w:p>
    <w:p w14:paraId="547B440B" w14:textId="77777777" w:rsidR="00391ABF" w:rsidRDefault="00391ABF" w:rsidP="008538AF">
      <w:pPr>
        <w:keepNext/>
        <w:tabs>
          <w:tab w:val="left" w:pos="1985"/>
          <w:tab w:val="left" w:pos="4536"/>
          <w:tab w:val="left" w:pos="7938"/>
        </w:tabs>
        <w:spacing w:after="0" w:line="240" w:lineRule="auto"/>
        <w:outlineLvl w:val="0"/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</w:pPr>
    </w:p>
    <w:p w14:paraId="17EE46B8" w14:textId="77777777" w:rsidR="008538AF" w:rsidRDefault="008538AF" w:rsidP="008538AF">
      <w:pPr>
        <w:keepNext/>
        <w:tabs>
          <w:tab w:val="left" w:pos="1985"/>
          <w:tab w:val="left" w:pos="4536"/>
          <w:tab w:val="left" w:pos="7938"/>
        </w:tabs>
        <w:spacing w:after="0" w:line="240" w:lineRule="auto"/>
        <w:outlineLvl w:val="0"/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</w:pPr>
      <w:r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  <w:t>PV-nummer</w:t>
      </w:r>
      <w:r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  <w:tab/>
        <w:t>Dossiernummer BB</w:t>
      </w:r>
      <w:r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  <w:tab/>
        <w:t>Contactpersoon</w:t>
      </w:r>
      <w:r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  <w:tab/>
        <w:t>Datum</w:t>
      </w:r>
    </w:p>
    <w:p w14:paraId="2B1BC9D3" w14:textId="77777777" w:rsidR="00C5224B" w:rsidRDefault="008538AF" w:rsidP="008538AF">
      <w:pPr>
        <w:keepNext/>
        <w:tabs>
          <w:tab w:val="left" w:pos="1985"/>
          <w:tab w:val="left" w:pos="4536"/>
          <w:tab w:val="left" w:pos="7938"/>
        </w:tabs>
        <w:spacing w:after="0" w:line="240" w:lineRule="auto"/>
        <w:outlineLvl w:val="0"/>
        <w:rPr>
          <w:rFonts w:ascii="Calibri" w:eastAsia="Times New Roman" w:hAnsi="Calibri" w:cs="Arial"/>
          <w:b/>
          <w:bCs/>
          <w:sz w:val="24"/>
          <w:szCs w:val="24"/>
          <w:lang w:val="nl-NL" w:eastAsia="nl-NL"/>
        </w:rPr>
      </w:pPr>
      <w:r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  <w:tab/>
      </w:r>
      <w:r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  <w:tab/>
      </w:r>
      <w:r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  <w:tab/>
      </w:r>
      <w:r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  <w:tab/>
      </w:r>
      <w:r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  <w:tab/>
      </w:r>
      <w:r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  <w:tab/>
      </w:r>
      <w:r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  <w:tab/>
      </w:r>
      <w:r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  <w:tab/>
      </w:r>
      <w:r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  <w:tab/>
      </w:r>
    </w:p>
    <w:p w14:paraId="641A7A58" w14:textId="77777777" w:rsidR="00C5224B" w:rsidRDefault="00C5224B" w:rsidP="002E4BD4">
      <w:pPr>
        <w:keepNext/>
        <w:spacing w:after="0" w:line="240" w:lineRule="auto"/>
        <w:outlineLvl w:val="0"/>
        <w:rPr>
          <w:rFonts w:ascii="Calibri" w:eastAsia="Times New Roman" w:hAnsi="Calibri" w:cs="Arial"/>
          <w:b/>
          <w:bCs/>
          <w:sz w:val="24"/>
          <w:szCs w:val="24"/>
          <w:lang w:val="nl-NL" w:eastAsia="nl-NL"/>
        </w:rPr>
      </w:pPr>
    </w:p>
    <w:p w14:paraId="66D461E0" w14:textId="77777777" w:rsidR="003C1D79" w:rsidRPr="009E7691" w:rsidRDefault="00526C94" w:rsidP="003C1D79">
      <w:pPr>
        <w:keepNext/>
        <w:spacing w:after="0" w:line="240" w:lineRule="auto"/>
        <w:outlineLvl w:val="0"/>
        <w:rPr>
          <w:rFonts w:ascii="Calibri" w:eastAsia="Times New Roman" w:hAnsi="Calibri" w:cs="Arial"/>
          <w:b/>
          <w:bCs/>
          <w:lang w:val="nl-NL" w:eastAsia="nl-NL"/>
        </w:rPr>
      </w:pPr>
      <w:r w:rsidRPr="009E7691">
        <w:rPr>
          <w:rFonts w:ascii="Calibri" w:eastAsia="Times New Roman" w:hAnsi="Calibri" w:cs="Arial"/>
          <w:b/>
          <w:bCs/>
          <w:lang w:val="nl-NL" w:eastAsia="nl-NL"/>
        </w:rPr>
        <w:t>Eindver</w:t>
      </w:r>
      <w:r w:rsidR="006745E9" w:rsidRPr="009E7691">
        <w:rPr>
          <w:rFonts w:ascii="Calibri" w:eastAsia="Times New Roman" w:hAnsi="Calibri" w:cs="Arial"/>
          <w:b/>
          <w:bCs/>
          <w:lang w:val="nl-NL" w:eastAsia="nl-NL"/>
        </w:rPr>
        <w:t>s</w:t>
      </w:r>
      <w:r w:rsidR="006B1BBA" w:rsidRPr="009E7691">
        <w:rPr>
          <w:rFonts w:ascii="Calibri" w:eastAsia="Times New Roman" w:hAnsi="Calibri" w:cs="Arial"/>
          <w:b/>
          <w:bCs/>
          <w:lang w:val="nl-NL" w:eastAsia="nl-NL"/>
        </w:rPr>
        <w:t>lag en ondertekende overeenkoms</w:t>
      </w:r>
      <w:r w:rsidR="00D00554" w:rsidRPr="009E7691">
        <w:rPr>
          <w:rFonts w:ascii="Calibri" w:eastAsia="Times New Roman" w:hAnsi="Calibri" w:cs="Arial"/>
          <w:b/>
          <w:bCs/>
          <w:lang w:val="nl-NL" w:eastAsia="nl-NL"/>
        </w:rPr>
        <w:t>t</w:t>
      </w:r>
    </w:p>
    <w:p w14:paraId="7CBBBB64" w14:textId="77777777" w:rsidR="003C1D79" w:rsidRPr="009E7691" w:rsidRDefault="003C1D79" w:rsidP="003C1D79">
      <w:pPr>
        <w:spacing w:after="0" w:line="240" w:lineRule="auto"/>
        <w:rPr>
          <w:rFonts w:ascii="Arial Narrow" w:eastAsia="Times New Roman" w:hAnsi="Arial Narrow" w:cs="Arial"/>
          <w:lang w:val="nl-NL" w:eastAsia="nl-NL"/>
        </w:rPr>
      </w:pPr>
    </w:p>
    <w:p w14:paraId="4910F68B" w14:textId="77777777" w:rsidR="003C1D79" w:rsidRPr="009E7691" w:rsidRDefault="003C1D79" w:rsidP="003C1D79">
      <w:pPr>
        <w:spacing w:after="0" w:line="240" w:lineRule="auto"/>
        <w:rPr>
          <w:rFonts w:ascii="Arial Narrow" w:eastAsia="Times New Roman" w:hAnsi="Arial Narrow" w:cs="Arial"/>
          <w:lang w:val="nl-NL" w:eastAsia="nl-NL"/>
        </w:rPr>
      </w:pPr>
    </w:p>
    <w:p w14:paraId="2ACF1F38" w14:textId="77777777" w:rsidR="003C1D79" w:rsidRPr="009E7691" w:rsidRDefault="003C1D79" w:rsidP="003C1D79">
      <w:pPr>
        <w:spacing w:after="0" w:line="240" w:lineRule="auto"/>
        <w:rPr>
          <w:rFonts w:ascii="Calibri" w:eastAsia="Times New Roman" w:hAnsi="Calibri" w:cs="Arial"/>
          <w:lang w:val="nl-NL" w:eastAsia="nl-NL"/>
        </w:rPr>
      </w:pPr>
      <w:r w:rsidRPr="009E7691">
        <w:rPr>
          <w:rFonts w:ascii="Calibri" w:eastAsia="Times New Roman" w:hAnsi="Calibri" w:cs="Arial"/>
          <w:lang w:val="nl-NL" w:eastAsia="nl-NL"/>
        </w:rPr>
        <w:t>Beste</w:t>
      </w:r>
      <w:r w:rsidR="00DE5915">
        <w:rPr>
          <w:rFonts w:ascii="Calibri" w:eastAsia="Times New Roman" w:hAnsi="Calibri" w:cs="Arial"/>
          <w:lang w:val="nl-NL" w:eastAsia="nl-NL"/>
        </w:rPr>
        <w:t>,</w:t>
      </w:r>
    </w:p>
    <w:p w14:paraId="66ED7052" w14:textId="77777777" w:rsidR="003C1D79" w:rsidRPr="009E7691" w:rsidRDefault="003C1D79" w:rsidP="003C1D79">
      <w:pPr>
        <w:spacing w:after="0" w:line="240" w:lineRule="auto"/>
        <w:rPr>
          <w:rFonts w:ascii="Calibri" w:eastAsia="Times New Roman" w:hAnsi="Calibri" w:cs="Arial"/>
          <w:lang w:val="nl-NL" w:eastAsia="nl-NL"/>
        </w:rPr>
      </w:pPr>
    </w:p>
    <w:p w14:paraId="3DFAF6D8" w14:textId="77777777" w:rsidR="003C1D79" w:rsidRPr="009E7691" w:rsidRDefault="003C1D79" w:rsidP="003C1D79">
      <w:pPr>
        <w:spacing w:after="0" w:line="240" w:lineRule="auto"/>
        <w:jc w:val="both"/>
        <w:rPr>
          <w:rFonts w:ascii="Calibri" w:eastAsia="Times New Roman" w:hAnsi="Calibri" w:cs="Arial"/>
          <w:lang w:val="nl-NL" w:eastAsia="nl-NL"/>
        </w:rPr>
      </w:pPr>
    </w:p>
    <w:p w14:paraId="5FDC9C60" w14:textId="77777777" w:rsidR="00D06E32" w:rsidRPr="009E7691" w:rsidRDefault="006D2FDC" w:rsidP="0068172D">
      <w:pPr>
        <w:spacing w:after="0" w:line="240" w:lineRule="auto"/>
        <w:jc w:val="both"/>
        <w:rPr>
          <w:rFonts w:ascii="Calibri" w:eastAsia="Times New Roman" w:hAnsi="Calibri" w:cs="Times New Roman"/>
          <w:lang w:val="nl-NL" w:eastAsia="nl-NL"/>
        </w:rPr>
      </w:pPr>
      <w:r w:rsidRPr="009E7691">
        <w:rPr>
          <w:rFonts w:ascii="Calibri" w:eastAsia="Times New Roman" w:hAnsi="Calibri" w:cs="Times New Roman"/>
          <w:lang w:val="nl-NL" w:eastAsia="nl-NL"/>
        </w:rPr>
        <w:t xml:space="preserve">Als bijlage vindt u een kopie van het eindverslag </w:t>
      </w:r>
      <w:r w:rsidR="00D06E32" w:rsidRPr="009E7691">
        <w:rPr>
          <w:rFonts w:ascii="Calibri" w:eastAsia="Times New Roman" w:hAnsi="Calibri" w:cs="Times New Roman"/>
          <w:lang w:val="nl-NL" w:eastAsia="nl-NL"/>
        </w:rPr>
        <w:t>en de ondertekende overeenkomst. Deze bezorgde ik ook aan het Openbaar Ministerie.</w:t>
      </w:r>
      <w:r w:rsidR="003E45CC" w:rsidRPr="009E7691">
        <w:rPr>
          <w:rFonts w:ascii="Calibri" w:eastAsia="Times New Roman" w:hAnsi="Calibri" w:cs="Times New Roman"/>
          <w:lang w:val="nl-NL" w:eastAsia="nl-NL"/>
        </w:rPr>
        <w:t xml:space="preserve"> </w:t>
      </w:r>
    </w:p>
    <w:p w14:paraId="2D67FBE6" w14:textId="77777777" w:rsidR="00D06E32" w:rsidRPr="009E7691" w:rsidRDefault="00D06E32" w:rsidP="0068172D">
      <w:pPr>
        <w:spacing w:after="0" w:line="240" w:lineRule="auto"/>
        <w:jc w:val="both"/>
        <w:rPr>
          <w:rFonts w:ascii="Calibri" w:eastAsia="Times New Roman" w:hAnsi="Calibri" w:cs="Times New Roman"/>
          <w:lang w:val="nl-NL" w:eastAsia="nl-NL"/>
        </w:rPr>
      </w:pPr>
    </w:p>
    <w:p w14:paraId="0937650C" w14:textId="77777777" w:rsidR="00D06E32" w:rsidRPr="009E7691" w:rsidRDefault="00D06E32" w:rsidP="0068172D">
      <w:pPr>
        <w:spacing w:after="0" w:line="240" w:lineRule="auto"/>
        <w:jc w:val="both"/>
        <w:rPr>
          <w:rFonts w:ascii="Calibri" w:eastAsia="Times New Roman" w:hAnsi="Calibri" w:cs="Times New Roman"/>
          <w:lang w:val="nl-BE" w:eastAsia="nl-NL"/>
        </w:rPr>
      </w:pPr>
      <w:r w:rsidRPr="009E7691">
        <w:rPr>
          <w:rFonts w:ascii="Calibri" w:eastAsia="Times New Roman" w:hAnsi="Calibri" w:cs="Times New Roman"/>
          <w:lang w:val="nl-BE" w:eastAsia="nl-NL"/>
        </w:rPr>
        <w:t>Vanaf nu kan er worden overgegaan tot de uitvoering van de afspraken, zoals opgenomen in de overeenkomst. Ik volg de uitvoering hiervan mee op.</w:t>
      </w:r>
    </w:p>
    <w:p w14:paraId="2D2C4392" w14:textId="77777777" w:rsidR="00D06E32" w:rsidRPr="009E7691" w:rsidRDefault="00D06E32" w:rsidP="0068172D">
      <w:pPr>
        <w:spacing w:after="0" w:line="240" w:lineRule="auto"/>
        <w:jc w:val="both"/>
        <w:rPr>
          <w:rFonts w:ascii="Calibri" w:eastAsia="Times New Roman" w:hAnsi="Calibri" w:cs="Times New Roman"/>
          <w:lang w:val="nl-BE" w:eastAsia="nl-NL"/>
        </w:rPr>
      </w:pPr>
    </w:p>
    <w:p w14:paraId="1628F316" w14:textId="77777777" w:rsidR="00BC5FEE" w:rsidRPr="009E7691" w:rsidRDefault="00BC5FEE" w:rsidP="0068172D">
      <w:pPr>
        <w:spacing w:after="0" w:line="240" w:lineRule="auto"/>
        <w:jc w:val="both"/>
        <w:rPr>
          <w:rFonts w:ascii="Calibri" w:eastAsia="Times New Roman" w:hAnsi="Calibri" w:cs="Times New Roman"/>
          <w:lang w:val="nl-BE" w:eastAsia="nl-NL"/>
        </w:rPr>
      </w:pPr>
      <w:r w:rsidRPr="009E7691">
        <w:rPr>
          <w:rFonts w:ascii="Calibri" w:eastAsia="Times New Roman" w:hAnsi="Calibri" w:cs="Times New Roman"/>
          <w:lang w:val="nl-BE" w:eastAsia="nl-NL"/>
        </w:rPr>
        <w:t>Mocht u nog vragen hebben, dan kan u mij bereiken via mijn gsm ……………………….. of via mail ……….@alba.be</w:t>
      </w:r>
    </w:p>
    <w:p w14:paraId="3C024B90" w14:textId="77777777" w:rsidR="00BC5FEE" w:rsidRPr="009E7691" w:rsidRDefault="00BC5FEE" w:rsidP="0068172D">
      <w:pPr>
        <w:spacing w:after="0" w:line="240" w:lineRule="auto"/>
        <w:jc w:val="both"/>
        <w:rPr>
          <w:rFonts w:ascii="Calibri" w:eastAsia="Times New Roman" w:hAnsi="Calibri" w:cs="Times New Roman"/>
          <w:lang w:val="nl-BE" w:eastAsia="nl-NL"/>
        </w:rPr>
      </w:pPr>
    </w:p>
    <w:p w14:paraId="3F19B279" w14:textId="77777777" w:rsidR="00BC5FEE" w:rsidRPr="009E7691" w:rsidRDefault="00BC5FEE" w:rsidP="0068172D">
      <w:pPr>
        <w:spacing w:after="0" w:line="240" w:lineRule="auto"/>
        <w:jc w:val="both"/>
        <w:rPr>
          <w:rFonts w:ascii="Calibri" w:eastAsia="Times New Roman" w:hAnsi="Calibri" w:cs="Times New Roman"/>
          <w:lang w:val="nl-BE" w:eastAsia="nl-NL"/>
        </w:rPr>
      </w:pPr>
    </w:p>
    <w:p w14:paraId="57E099A8" w14:textId="77777777" w:rsidR="00BC5FEE" w:rsidRPr="009E7691" w:rsidRDefault="003E45CC" w:rsidP="0068172D">
      <w:pPr>
        <w:spacing w:after="0" w:line="240" w:lineRule="auto"/>
        <w:jc w:val="both"/>
        <w:rPr>
          <w:rFonts w:ascii="Calibri" w:eastAsia="Times New Roman" w:hAnsi="Calibri" w:cs="Times New Roman"/>
          <w:lang w:val="nl-BE" w:eastAsia="nl-NL"/>
        </w:rPr>
      </w:pPr>
      <w:r w:rsidRPr="009E7691">
        <w:rPr>
          <w:rFonts w:ascii="Calibri" w:eastAsia="Times New Roman" w:hAnsi="Calibri" w:cs="Times New Roman"/>
          <w:lang w:val="nl-BE" w:eastAsia="nl-NL"/>
        </w:rPr>
        <w:t>Met vriendelijke groeten</w:t>
      </w:r>
      <w:r w:rsidR="00DE5915">
        <w:rPr>
          <w:rFonts w:ascii="Calibri" w:eastAsia="Times New Roman" w:hAnsi="Calibri" w:cs="Times New Roman"/>
          <w:lang w:val="nl-BE" w:eastAsia="nl-NL"/>
        </w:rPr>
        <w:t>,</w:t>
      </w:r>
    </w:p>
    <w:p w14:paraId="5E73A9BB" w14:textId="77777777" w:rsidR="00BC5FEE" w:rsidRPr="009E7691" w:rsidRDefault="00BC5FEE" w:rsidP="0068172D">
      <w:pPr>
        <w:spacing w:after="0" w:line="240" w:lineRule="auto"/>
        <w:jc w:val="both"/>
        <w:rPr>
          <w:rFonts w:ascii="Calibri" w:eastAsia="Times New Roman" w:hAnsi="Calibri" w:cs="Times New Roman"/>
          <w:lang w:val="nl-BE" w:eastAsia="nl-NL"/>
        </w:rPr>
      </w:pPr>
    </w:p>
    <w:p w14:paraId="164353C3" w14:textId="77777777" w:rsidR="00BC5FEE" w:rsidRPr="009E7691" w:rsidRDefault="00BC5FEE" w:rsidP="0068172D">
      <w:pPr>
        <w:spacing w:after="0" w:line="240" w:lineRule="auto"/>
        <w:jc w:val="both"/>
        <w:rPr>
          <w:rFonts w:ascii="Calibri" w:eastAsia="Times New Roman" w:hAnsi="Calibri" w:cs="Times New Roman"/>
          <w:lang w:val="nl-BE" w:eastAsia="nl-NL"/>
        </w:rPr>
      </w:pPr>
    </w:p>
    <w:p w14:paraId="2FF117BD" w14:textId="77777777" w:rsidR="003E45CC" w:rsidRPr="009E7691" w:rsidRDefault="003E45CC" w:rsidP="0068172D">
      <w:pPr>
        <w:spacing w:after="0" w:line="240" w:lineRule="auto"/>
        <w:jc w:val="both"/>
        <w:rPr>
          <w:rFonts w:ascii="Calibri" w:eastAsia="Times New Roman" w:hAnsi="Calibri" w:cs="Times New Roman"/>
          <w:b/>
          <w:lang w:val="nl-BE" w:eastAsia="nl-NL"/>
        </w:rPr>
      </w:pPr>
    </w:p>
    <w:p w14:paraId="4F287477" w14:textId="77777777" w:rsidR="003E45CC" w:rsidRPr="009E7691" w:rsidRDefault="003E45CC" w:rsidP="0068172D">
      <w:pPr>
        <w:spacing w:after="0" w:line="240" w:lineRule="auto"/>
        <w:jc w:val="both"/>
        <w:rPr>
          <w:rFonts w:ascii="Calibri" w:eastAsia="Times New Roman" w:hAnsi="Calibri" w:cs="Times New Roman"/>
          <w:b/>
          <w:lang w:val="nl-BE" w:eastAsia="nl-NL"/>
        </w:rPr>
      </w:pPr>
    </w:p>
    <w:p w14:paraId="5E08EC05" w14:textId="77777777" w:rsidR="00BC5FEE" w:rsidRPr="009E7691" w:rsidRDefault="00672C44" w:rsidP="0068172D">
      <w:pPr>
        <w:spacing w:after="0" w:line="240" w:lineRule="auto"/>
        <w:jc w:val="both"/>
        <w:rPr>
          <w:rFonts w:ascii="Calibri" w:eastAsia="Times New Roman" w:hAnsi="Calibri" w:cs="Times New Roman"/>
          <w:b/>
          <w:lang w:val="nl-BE" w:eastAsia="nl-NL"/>
        </w:rPr>
      </w:pPr>
      <w:r w:rsidRPr="009E7691">
        <w:rPr>
          <w:rFonts w:ascii="Calibri" w:eastAsia="Times New Roman" w:hAnsi="Calibri" w:cs="Times New Roman"/>
          <w:b/>
          <w:lang w:val="nl-BE" w:eastAsia="nl-NL"/>
        </w:rPr>
        <w:t xml:space="preserve">NAAM </w:t>
      </w:r>
    </w:p>
    <w:p w14:paraId="17536026" w14:textId="77777777" w:rsidR="00FF751F" w:rsidRDefault="00B04FF0" w:rsidP="0068172D">
      <w:pPr>
        <w:spacing w:after="0" w:line="240" w:lineRule="auto"/>
        <w:jc w:val="both"/>
        <w:rPr>
          <w:rFonts w:ascii="Calibri" w:eastAsia="Times New Roman" w:hAnsi="Calibri" w:cs="Times New Roman"/>
          <w:lang w:val="nl-BE" w:eastAsia="nl-NL"/>
        </w:rPr>
      </w:pPr>
      <w:r>
        <w:rPr>
          <w:rFonts w:ascii="Calibri" w:eastAsia="Times New Roman" w:hAnsi="Calibri" w:cs="Times New Roman"/>
          <w:lang w:val="nl-BE" w:eastAsia="nl-NL"/>
        </w:rPr>
        <w:t>Vrijwilliger-</w:t>
      </w:r>
      <w:r w:rsidR="00DE5915">
        <w:rPr>
          <w:rFonts w:ascii="Calibri" w:eastAsia="Times New Roman" w:hAnsi="Calibri" w:cs="Times New Roman"/>
          <w:lang w:val="nl-BE" w:eastAsia="nl-NL"/>
        </w:rPr>
        <w:t>herstel</w:t>
      </w:r>
      <w:r>
        <w:rPr>
          <w:rFonts w:ascii="Calibri" w:eastAsia="Times New Roman" w:hAnsi="Calibri" w:cs="Times New Roman"/>
          <w:lang w:val="nl-BE" w:eastAsia="nl-NL"/>
        </w:rPr>
        <w:t>b</w:t>
      </w:r>
      <w:r w:rsidR="00BC5FEE" w:rsidRPr="009E7691">
        <w:rPr>
          <w:rFonts w:ascii="Calibri" w:eastAsia="Times New Roman" w:hAnsi="Calibri" w:cs="Times New Roman"/>
          <w:lang w:val="nl-BE" w:eastAsia="nl-NL"/>
        </w:rPr>
        <w:t>emiddelaar</w:t>
      </w:r>
    </w:p>
    <w:p w14:paraId="749C4D98" w14:textId="77777777" w:rsidR="00FF751F" w:rsidRPr="00FF751F" w:rsidRDefault="00FF751F" w:rsidP="00FF751F">
      <w:pPr>
        <w:rPr>
          <w:rFonts w:ascii="Calibri" w:eastAsia="Times New Roman" w:hAnsi="Calibri" w:cs="Times New Roman"/>
          <w:lang w:val="nl-BE" w:eastAsia="nl-NL"/>
        </w:rPr>
      </w:pPr>
    </w:p>
    <w:p w14:paraId="2B59BE79" w14:textId="77777777" w:rsidR="00FF751F" w:rsidRPr="00FF751F" w:rsidRDefault="00FF751F" w:rsidP="00FF751F">
      <w:pPr>
        <w:rPr>
          <w:rFonts w:ascii="Calibri" w:eastAsia="Times New Roman" w:hAnsi="Calibri" w:cs="Times New Roman"/>
          <w:lang w:val="nl-BE" w:eastAsia="nl-NL"/>
        </w:rPr>
      </w:pPr>
    </w:p>
    <w:p w14:paraId="2CED0458" w14:textId="77777777" w:rsidR="00FF751F" w:rsidRPr="00FF751F" w:rsidRDefault="00FF751F" w:rsidP="00FF751F">
      <w:pPr>
        <w:rPr>
          <w:rFonts w:ascii="Calibri" w:eastAsia="Times New Roman" w:hAnsi="Calibri" w:cs="Times New Roman"/>
          <w:lang w:val="nl-BE" w:eastAsia="nl-NL"/>
        </w:rPr>
      </w:pPr>
    </w:p>
    <w:p w14:paraId="1BCC7C63" w14:textId="77777777" w:rsidR="00FF751F" w:rsidRPr="00FF751F" w:rsidRDefault="00FF751F" w:rsidP="00FF751F">
      <w:pPr>
        <w:rPr>
          <w:rFonts w:ascii="Calibri" w:eastAsia="Times New Roman" w:hAnsi="Calibri" w:cs="Times New Roman"/>
          <w:lang w:val="nl-BE" w:eastAsia="nl-NL"/>
        </w:rPr>
      </w:pPr>
    </w:p>
    <w:p w14:paraId="0ECCA255" w14:textId="77777777" w:rsidR="00FF751F" w:rsidRPr="00FF751F" w:rsidRDefault="00FF751F" w:rsidP="00FF751F">
      <w:pPr>
        <w:rPr>
          <w:rFonts w:ascii="Calibri" w:eastAsia="Times New Roman" w:hAnsi="Calibri" w:cs="Times New Roman"/>
          <w:lang w:val="nl-BE" w:eastAsia="nl-NL"/>
        </w:rPr>
      </w:pPr>
    </w:p>
    <w:p w14:paraId="5B7C4B7A" w14:textId="77777777" w:rsidR="00BC5FEE" w:rsidRPr="00FF751F" w:rsidRDefault="00FF751F" w:rsidP="00FF751F">
      <w:pPr>
        <w:tabs>
          <w:tab w:val="left" w:pos="1308"/>
        </w:tabs>
        <w:rPr>
          <w:rFonts w:ascii="Calibri" w:eastAsia="Times New Roman" w:hAnsi="Calibri" w:cs="Times New Roman"/>
          <w:lang w:val="nl-BE" w:eastAsia="nl-NL"/>
        </w:rPr>
      </w:pPr>
      <w:r>
        <w:rPr>
          <w:rFonts w:ascii="Calibri" w:eastAsia="Times New Roman" w:hAnsi="Calibri" w:cs="Times New Roman"/>
          <w:lang w:val="nl-BE" w:eastAsia="nl-NL"/>
        </w:rPr>
        <w:tab/>
      </w:r>
    </w:p>
    <w:sectPr w:rsidR="00BC5FEE" w:rsidRPr="00FF751F" w:rsidSect="005B6B93">
      <w:headerReference w:type="default" r:id="rId6"/>
      <w:footerReference w:type="default" r:id="rId7"/>
      <w:pgSz w:w="12240" w:h="15840"/>
      <w:pgMar w:top="1948" w:right="1440" w:bottom="1440" w:left="1440" w:header="283" w:footer="4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0C5180" w14:textId="77777777" w:rsidR="00B706C6" w:rsidRDefault="00B706C6" w:rsidP="00454912">
      <w:pPr>
        <w:spacing w:after="0" w:line="240" w:lineRule="auto"/>
      </w:pPr>
      <w:r>
        <w:separator/>
      </w:r>
    </w:p>
  </w:endnote>
  <w:endnote w:type="continuationSeparator" w:id="0">
    <w:p w14:paraId="064334DA" w14:textId="77777777" w:rsidR="00B706C6" w:rsidRDefault="00B706C6" w:rsidP="00454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ogaSansOT-Thi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ogaSansOT-Bold">
    <w:altName w:val="YogaSansOT-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uardian Sans Light">
    <w:altName w:val="Guardian Sans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7F15B" w14:textId="67C9CF10" w:rsidR="00FF751F" w:rsidRPr="00FF751F" w:rsidRDefault="00FF751F" w:rsidP="00FF751F">
    <w:pPr>
      <w:pStyle w:val="Pa2"/>
      <w:jc w:val="center"/>
      <w:rPr>
        <w:rFonts w:asciiTheme="minorHAnsi" w:hAnsiTheme="minorHAnsi" w:cs="YogaSansOT-Thin"/>
        <w:color w:val="000000"/>
        <w:spacing w:val="20"/>
        <w:sz w:val="18"/>
        <w:szCs w:val="18"/>
      </w:rPr>
    </w:pPr>
    <w:r w:rsidRPr="00FF751F">
      <w:rPr>
        <w:rStyle w:val="A0"/>
        <w:rFonts w:asciiTheme="minorHAnsi" w:hAnsiTheme="minorHAnsi"/>
        <w:b/>
        <w:bCs/>
        <w:color w:val="F68426"/>
        <w:spacing w:val="20"/>
        <w:sz w:val="18"/>
        <w:szCs w:val="18"/>
      </w:rPr>
      <w:t>ALBA VZW</w:t>
    </w:r>
    <w:r w:rsidRPr="00FF751F">
      <w:rPr>
        <w:rStyle w:val="A0"/>
        <w:rFonts w:asciiTheme="minorHAnsi" w:hAnsiTheme="minorHAnsi"/>
        <w:b/>
        <w:bCs/>
        <w:color w:val="FFC000"/>
        <w:spacing w:val="20"/>
        <w:sz w:val="18"/>
        <w:szCs w:val="18"/>
      </w:rPr>
      <w:t xml:space="preserve"> </w:t>
    </w:r>
    <w:r w:rsidR="00B706C6">
      <w:rPr>
        <w:rStyle w:val="A0"/>
        <w:rFonts w:asciiTheme="minorHAnsi" w:hAnsiTheme="minorHAnsi"/>
        <w:spacing w:val="20"/>
        <w:sz w:val="18"/>
        <w:szCs w:val="18"/>
      </w:rPr>
      <w:t xml:space="preserve">KEIZERSBERG – MECHELSESTRAAT 202 3000 LEUVEN </w:t>
    </w:r>
    <w:r w:rsidRPr="00FF751F">
      <w:rPr>
        <w:rStyle w:val="A0"/>
        <w:rFonts w:asciiTheme="minorHAnsi" w:hAnsiTheme="minorHAnsi"/>
        <w:spacing w:val="20"/>
        <w:sz w:val="18"/>
        <w:szCs w:val="18"/>
      </w:rPr>
      <w:t>| ALBA@ALBA.BE</w:t>
    </w:r>
  </w:p>
  <w:p w14:paraId="10F2F3B9" w14:textId="77777777" w:rsidR="00FF751F" w:rsidRPr="00B04FF0" w:rsidRDefault="00FF751F" w:rsidP="00FF751F">
    <w:pPr>
      <w:pStyle w:val="Voettekst"/>
      <w:jc w:val="center"/>
      <w:rPr>
        <w:spacing w:val="20"/>
        <w:sz w:val="18"/>
        <w:szCs w:val="18"/>
      </w:rPr>
    </w:pPr>
    <w:r w:rsidRPr="00B04FF0">
      <w:rPr>
        <w:rStyle w:val="A0"/>
        <w:b/>
        <w:bCs/>
        <w:color w:val="F68426"/>
        <w:spacing w:val="20"/>
        <w:sz w:val="18"/>
        <w:szCs w:val="18"/>
      </w:rPr>
      <w:t>WWW.ALBA.BE</w:t>
    </w:r>
    <w:r w:rsidRPr="00B04FF0">
      <w:rPr>
        <w:rStyle w:val="A0"/>
        <w:b/>
        <w:bCs/>
        <w:spacing w:val="20"/>
        <w:sz w:val="18"/>
        <w:szCs w:val="18"/>
      </w:rPr>
      <w:t xml:space="preserve"> </w:t>
    </w:r>
    <w:r w:rsidRPr="00B04FF0">
      <w:rPr>
        <w:rStyle w:val="A0"/>
        <w:spacing w:val="20"/>
        <w:sz w:val="18"/>
        <w:szCs w:val="18"/>
      </w:rPr>
      <w:t xml:space="preserve">RPR LEUVEN | </w:t>
    </w:r>
    <w:r w:rsidRPr="00B04FF0">
      <w:rPr>
        <w:rStyle w:val="A1"/>
        <w:rFonts w:asciiTheme="minorHAnsi" w:hAnsiTheme="minorHAnsi"/>
        <w:spacing w:val="20"/>
        <w:sz w:val="18"/>
        <w:szCs w:val="18"/>
      </w:rPr>
      <w:t>BTW BE0424.376.780 | REK  BE95 7364 0106 5358</w:t>
    </w:r>
  </w:p>
  <w:p w14:paraId="537CB482" w14:textId="77777777" w:rsidR="00454912" w:rsidRPr="00B04FF0" w:rsidRDefault="00454912" w:rsidP="00E0183F">
    <w:pPr>
      <w:pStyle w:val="Voettekst"/>
      <w:spacing w:line="276" w:lineRule="auto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2B7A6A" w14:textId="77777777" w:rsidR="00B706C6" w:rsidRDefault="00B706C6" w:rsidP="00454912">
      <w:pPr>
        <w:spacing w:after="0" w:line="240" w:lineRule="auto"/>
      </w:pPr>
      <w:r>
        <w:separator/>
      </w:r>
    </w:p>
  </w:footnote>
  <w:footnote w:type="continuationSeparator" w:id="0">
    <w:p w14:paraId="38DF8AFF" w14:textId="77777777" w:rsidR="00B706C6" w:rsidRDefault="00B706C6" w:rsidP="004549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7F7C7" w14:textId="77777777" w:rsidR="00FD7487" w:rsidRPr="00DE5915" w:rsidRDefault="00FD7487" w:rsidP="00FD7487">
    <w:pPr>
      <w:pStyle w:val="Pa1"/>
      <w:jc w:val="right"/>
      <w:rPr>
        <w:rFonts w:asciiTheme="minorHAnsi" w:hAnsiTheme="minorHAnsi" w:cs="YogaSansOT-Bold"/>
        <w:color w:val="000000"/>
        <w:sz w:val="16"/>
        <w:szCs w:val="16"/>
        <w:lang w:val="nl-BE"/>
      </w:rPr>
    </w:pPr>
    <w:r w:rsidRPr="00DE5915">
      <w:rPr>
        <w:noProof/>
        <w:sz w:val="16"/>
        <w:szCs w:val="16"/>
        <w:lang w:val="nl-BE" w:eastAsia="nl-BE"/>
      </w:rPr>
      <w:drawing>
        <wp:anchor distT="0" distB="0" distL="114300" distR="114300" simplePos="0" relativeHeight="251659264" behindDoc="0" locked="0" layoutInCell="1" allowOverlap="1" wp14:anchorId="5581E83F" wp14:editId="73B7AAA0">
          <wp:simplePos x="0" y="0"/>
          <wp:positionH relativeFrom="margin">
            <wp:align>left</wp:align>
          </wp:positionH>
          <wp:positionV relativeFrom="page">
            <wp:posOffset>300990</wp:posOffset>
          </wp:positionV>
          <wp:extent cx="2148840" cy="1074420"/>
          <wp:effectExtent l="0" t="0" r="0" b="0"/>
          <wp:wrapSquare wrapText="bothSides"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IEU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8840" cy="1074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DE5915">
      <w:rPr>
        <w:rStyle w:val="A2"/>
        <w:rFonts w:asciiTheme="minorHAnsi" w:hAnsiTheme="minorHAnsi"/>
        <w:sz w:val="16"/>
        <w:szCs w:val="16"/>
        <w:lang w:val="nl-BE"/>
      </w:rPr>
      <w:t>Bemiddelingsburo - Leuven</w:t>
    </w:r>
  </w:p>
  <w:p w14:paraId="05B9439F" w14:textId="05BF5F87" w:rsidR="00FD7487" w:rsidRPr="00DE5915" w:rsidRDefault="00B706C6" w:rsidP="00FD7487">
    <w:pPr>
      <w:pStyle w:val="Pa1"/>
      <w:jc w:val="right"/>
      <w:rPr>
        <w:rFonts w:asciiTheme="minorHAnsi" w:hAnsiTheme="minorHAnsi" w:cs="YogaSansOT-Thin"/>
        <w:color w:val="000000"/>
        <w:sz w:val="16"/>
        <w:szCs w:val="16"/>
        <w:lang w:val="nl-BE"/>
      </w:rPr>
    </w:pPr>
    <w:r>
      <w:rPr>
        <w:rStyle w:val="A3"/>
        <w:rFonts w:asciiTheme="minorHAnsi" w:hAnsiTheme="minorHAnsi"/>
        <w:sz w:val="16"/>
        <w:szCs w:val="16"/>
        <w:lang w:val="nl-BE"/>
      </w:rPr>
      <w:t>MECHELSESTRAAT 202</w:t>
    </w:r>
  </w:p>
  <w:p w14:paraId="2F63D253" w14:textId="5C721378" w:rsidR="00FD7487" w:rsidRPr="00DE5915" w:rsidRDefault="00FD7487" w:rsidP="00FD7487">
    <w:pPr>
      <w:pStyle w:val="Pa1"/>
      <w:jc w:val="right"/>
      <w:rPr>
        <w:rFonts w:asciiTheme="minorHAnsi" w:hAnsiTheme="minorHAnsi" w:cs="YogaSansOT-Thin"/>
        <w:color w:val="000000"/>
        <w:sz w:val="16"/>
        <w:szCs w:val="16"/>
        <w:lang w:val="nl-BE"/>
      </w:rPr>
    </w:pPr>
    <w:r w:rsidRPr="00DE5915">
      <w:rPr>
        <w:rStyle w:val="A3"/>
        <w:rFonts w:asciiTheme="minorHAnsi" w:hAnsiTheme="minorHAnsi"/>
        <w:sz w:val="16"/>
        <w:szCs w:val="16"/>
        <w:lang w:val="nl-BE"/>
      </w:rPr>
      <w:t>300</w:t>
    </w:r>
    <w:r w:rsidR="00B706C6">
      <w:rPr>
        <w:rStyle w:val="A3"/>
        <w:rFonts w:asciiTheme="minorHAnsi" w:hAnsiTheme="minorHAnsi"/>
        <w:sz w:val="16"/>
        <w:szCs w:val="16"/>
        <w:lang w:val="nl-BE"/>
      </w:rPr>
      <w:t>0 LEUVEN</w:t>
    </w:r>
  </w:p>
  <w:p w14:paraId="23889066" w14:textId="77777777" w:rsidR="00FD7487" w:rsidRPr="00DE5915" w:rsidRDefault="00FD7487" w:rsidP="00FD7487">
    <w:pPr>
      <w:pStyle w:val="Pa1"/>
      <w:jc w:val="right"/>
      <w:rPr>
        <w:rFonts w:asciiTheme="minorHAnsi" w:hAnsiTheme="minorHAnsi" w:cs="YogaSansOT-Bold"/>
        <w:color w:val="000000"/>
        <w:sz w:val="16"/>
        <w:szCs w:val="16"/>
        <w:lang w:val="nl-BE"/>
      </w:rPr>
    </w:pPr>
    <w:r w:rsidRPr="00DE5915">
      <w:rPr>
        <w:rStyle w:val="A2"/>
        <w:rFonts w:asciiTheme="minorHAnsi" w:hAnsiTheme="minorHAnsi"/>
        <w:sz w:val="16"/>
        <w:szCs w:val="16"/>
        <w:lang w:val="nl-BE"/>
      </w:rPr>
      <w:t>016 79 09 80</w:t>
    </w:r>
  </w:p>
  <w:p w14:paraId="49184F27" w14:textId="77777777" w:rsidR="00FD7487" w:rsidRPr="00DE5915" w:rsidRDefault="00FD7487" w:rsidP="00FD7487">
    <w:pPr>
      <w:pStyle w:val="Koptekst"/>
      <w:jc w:val="right"/>
      <w:rPr>
        <w:sz w:val="16"/>
        <w:szCs w:val="16"/>
        <w:lang w:val="nl-BE"/>
      </w:rPr>
    </w:pPr>
    <w:r w:rsidRPr="00DE5915">
      <w:rPr>
        <w:rStyle w:val="A2"/>
        <w:sz w:val="16"/>
        <w:szCs w:val="16"/>
        <w:lang w:val="nl-BE"/>
      </w:rPr>
      <w:t>bemiddelingsburo@alba.be</w:t>
    </w:r>
  </w:p>
  <w:p w14:paraId="44A16A8D" w14:textId="77777777" w:rsidR="00454912" w:rsidRPr="00391ABF" w:rsidRDefault="00454912" w:rsidP="00FD7487">
    <w:pPr>
      <w:pStyle w:val="Koptekst"/>
      <w:rPr>
        <w:lang w:val="nl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06C6"/>
    <w:rsid w:val="00073A65"/>
    <w:rsid w:val="000800DA"/>
    <w:rsid w:val="00171A1A"/>
    <w:rsid w:val="002039E1"/>
    <w:rsid w:val="00221C48"/>
    <w:rsid w:val="002E4BD4"/>
    <w:rsid w:val="00335665"/>
    <w:rsid w:val="00391ABF"/>
    <w:rsid w:val="003C1D79"/>
    <w:rsid w:val="003E45CC"/>
    <w:rsid w:val="0040658C"/>
    <w:rsid w:val="00412B59"/>
    <w:rsid w:val="00454912"/>
    <w:rsid w:val="005135A1"/>
    <w:rsid w:val="00526C94"/>
    <w:rsid w:val="00531833"/>
    <w:rsid w:val="00585E09"/>
    <w:rsid w:val="005B6B93"/>
    <w:rsid w:val="00601716"/>
    <w:rsid w:val="00656840"/>
    <w:rsid w:val="00672C44"/>
    <w:rsid w:val="006745E9"/>
    <w:rsid w:val="0068172D"/>
    <w:rsid w:val="006B1BBA"/>
    <w:rsid w:val="006C7875"/>
    <w:rsid w:val="006D2FDC"/>
    <w:rsid w:val="006E3477"/>
    <w:rsid w:val="007D77B6"/>
    <w:rsid w:val="007F1408"/>
    <w:rsid w:val="008538AF"/>
    <w:rsid w:val="00857BF6"/>
    <w:rsid w:val="00861A24"/>
    <w:rsid w:val="009B6D0C"/>
    <w:rsid w:val="009E7691"/>
    <w:rsid w:val="00A075CF"/>
    <w:rsid w:val="00B04FF0"/>
    <w:rsid w:val="00B23F7C"/>
    <w:rsid w:val="00B706C6"/>
    <w:rsid w:val="00BC5FEE"/>
    <w:rsid w:val="00C23E27"/>
    <w:rsid w:val="00C5224B"/>
    <w:rsid w:val="00CC140E"/>
    <w:rsid w:val="00D00554"/>
    <w:rsid w:val="00D06E32"/>
    <w:rsid w:val="00DC047D"/>
    <w:rsid w:val="00DE5915"/>
    <w:rsid w:val="00E0183F"/>
    <w:rsid w:val="00E96CD3"/>
    <w:rsid w:val="00EA4FDA"/>
    <w:rsid w:val="00EF0943"/>
    <w:rsid w:val="00FD7487"/>
    <w:rsid w:val="00FF7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758145"/>
  <w15:docId w15:val="{2963DFBB-DB57-4F4D-8F68-E1C9168BC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54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54912"/>
  </w:style>
  <w:style w:type="paragraph" w:styleId="Voettekst">
    <w:name w:val="footer"/>
    <w:basedOn w:val="Standaard"/>
    <w:link w:val="VoettekstChar"/>
    <w:uiPriority w:val="99"/>
    <w:unhideWhenUsed/>
    <w:rsid w:val="00454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54912"/>
  </w:style>
  <w:style w:type="paragraph" w:styleId="Ballontekst">
    <w:name w:val="Balloon Text"/>
    <w:basedOn w:val="Standaard"/>
    <w:link w:val="BallontekstChar"/>
    <w:uiPriority w:val="99"/>
    <w:semiHidden/>
    <w:unhideWhenUsed/>
    <w:rsid w:val="00454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5491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54912"/>
    <w:pPr>
      <w:autoSpaceDE w:val="0"/>
      <w:autoSpaceDN w:val="0"/>
      <w:adjustRightInd w:val="0"/>
      <w:spacing w:after="0" w:line="240" w:lineRule="auto"/>
    </w:pPr>
    <w:rPr>
      <w:rFonts w:ascii="YogaSansOT-Thin" w:hAnsi="YogaSansOT-Thin" w:cs="YogaSansOT-Thin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454912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454912"/>
    <w:rPr>
      <w:rFonts w:cs="YogaSansOT-Thin"/>
      <w:color w:val="000000"/>
      <w:sz w:val="16"/>
      <w:szCs w:val="16"/>
    </w:rPr>
  </w:style>
  <w:style w:type="paragraph" w:styleId="Bijschrift">
    <w:name w:val="caption"/>
    <w:basedOn w:val="Standaard"/>
    <w:next w:val="Standaard"/>
    <w:qFormat/>
    <w:rsid w:val="007D77B6"/>
    <w:pPr>
      <w:framePr w:w="737" w:h="170" w:hSpace="142" w:wrap="around" w:vAnchor="page" w:hAnchor="page" w:x="8071" w:y="4658"/>
      <w:shd w:val="solid" w:color="FFFFFF" w:fill="FFFFFF"/>
      <w:spacing w:after="0" w:line="240" w:lineRule="auto"/>
      <w:jc w:val="both"/>
    </w:pPr>
    <w:rPr>
      <w:rFonts w:ascii="Arial" w:eastAsia="Times New Roman" w:hAnsi="Arial" w:cs="Arial"/>
      <w:b/>
      <w:sz w:val="15"/>
      <w:szCs w:val="24"/>
      <w:lang w:val="fr-FR" w:eastAsia="nl-NL"/>
    </w:rPr>
  </w:style>
  <w:style w:type="character" w:styleId="Hyperlink">
    <w:name w:val="Hyperlink"/>
    <w:basedOn w:val="Standaardalinea-lettertype"/>
    <w:uiPriority w:val="99"/>
    <w:unhideWhenUsed/>
    <w:rsid w:val="00BC5FEE"/>
    <w:rPr>
      <w:color w:val="0000FF" w:themeColor="hyperlink"/>
      <w:u w:val="single"/>
    </w:rPr>
  </w:style>
  <w:style w:type="character" w:customStyle="1" w:styleId="A2">
    <w:name w:val="A2"/>
    <w:uiPriority w:val="99"/>
    <w:rsid w:val="00FD7487"/>
    <w:rPr>
      <w:rFonts w:cs="YogaSansOT-Bold"/>
      <w:b/>
      <w:bCs/>
      <w:color w:val="000000"/>
      <w:sz w:val="22"/>
      <w:szCs w:val="22"/>
    </w:rPr>
  </w:style>
  <w:style w:type="character" w:customStyle="1" w:styleId="A3">
    <w:name w:val="A3"/>
    <w:uiPriority w:val="99"/>
    <w:rsid w:val="00FD7487"/>
    <w:rPr>
      <w:rFonts w:ascii="YogaSansOT-Thin" w:hAnsi="YogaSansOT-Thin" w:cs="YogaSansOT-Thin"/>
      <w:color w:val="000000"/>
      <w:sz w:val="20"/>
      <w:szCs w:val="20"/>
    </w:rPr>
  </w:style>
  <w:style w:type="paragraph" w:customStyle="1" w:styleId="Pa2">
    <w:name w:val="Pa2"/>
    <w:basedOn w:val="Standaard"/>
    <w:next w:val="Standaard"/>
    <w:uiPriority w:val="99"/>
    <w:rsid w:val="00FF751F"/>
    <w:pPr>
      <w:autoSpaceDE w:val="0"/>
      <w:autoSpaceDN w:val="0"/>
      <w:adjustRightInd w:val="0"/>
      <w:spacing w:after="0" w:line="241" w:lineRule="atLeast"/>
    </w:pPr>
    <w:rPr>
      <w:rFonts w:ascii="YogaSansOT-Bold" w:hAnsi="YogaSansOT-Bold"/>
      <w:sz w:val="24"/>
      <w:szCs w:val="24"/>
      <w:lang w:val="nl-BE"/>
    </w:rPr>
  </w:style>
  <w:style w:type="character" w:customStyle="1" w:styleId="A1">
    <w:name w:val="A1"/>
    <w:uiPriority w:val="99"/>
    <w:rsid w:val="00FF751F"/>
    <w:rPr>
      <w:rFonts w:ascii="Guardian Sans Light" w:hAnsi="Guardian Sans Light" w:cs="Guardian Sans Light"/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lba-rds\alba\BB\2.%20Standaarddocumenten%20(OK)\1_LEUVEN%20(OK)\Bemiddeling%20(OK%20-%20LE)\standaardbrieven%20(OK%20-%20LE)\Vrijwilligers\Brieven%20naar%20partijen%20Leuven\afsluiten_-overeenkomst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afsluiten_-overeenkomst.dotx</Template>
  <TotalTime>1</TotalTime>
  <Pages>1</Pages>
  <Words>88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Alba</Company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Vancleynenbreugel</dc:creator>
  <cp:lastModifiedBy>Kim Van Cleynenbreugel</cp:lastModifiedBy>
  <cp:revision>1</cp:revision>
  <cp:lastPrinted>2017-03-31T13:06:00Z</cp:lastPrinted>
  <dcterms:created xsi:type="dcterms:W3CDTF">2026-08-25T10:54:00Z</dcterms:created>
  <dcterms:modified xsi:type="dcterms:W3CDTF">2026-08-25T10:55:00Z</dcterms:modified>
</cp:coreProperties>
</file>