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37627" w14:textId="77777777" w:rsidR="007D77B6" w:rsidRPr="007D77B6" w:rsidRDefault="007D77B6" w:rsidP="007D77B6">
      <w:pPr>
        <w:rPr>
          <w:lang w:val="nl-BE" w:eastAsia="nl-NL"/>
        </w:rPr>
      </w:pP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D094A1" wp14:editId="44E2AC45">
                <wp:simplePos x="0" y="0"/>
                <wp:positionH relativeFrom="column">
                  <wp:posOffset>4006850</wp:posOffset>
                </wp:positionH>
                <wp:positionV relativeFrom="paragraph">
                  <wp:posOffset>70485</wp:posOffset>
                </wp:positionV>
                <wp:extent cx="2277110" cy="824230"/>
                <wp:effectExtent l="0" t="0" r="8890" b="0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7110" cy="824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09469B" w14:textId="77777777" w:rsidR="007D77B6" w:rsidRPr="00DB6586" w:rsidRDefault="007D77B6" w:rsidP="00195B53">
                            <w:pPr>
                              <w:rPr>
                                <w:rFonts w:ascii="Arial Narrow" w:hAnsi="Arial Narrow" w:cs="Arial"/>
                                <w:sz w:val="24"/>
                                <w:szCs w:val="24"/>
                                <w:lang w:val="nl-BE"/>
                              </w:rPr>
                            </w:pPr>
                            <w:r w:rsidRPr="00DB6586">
                              <w:rPr>
                                <w:rFonts w:ascii="Calibri" w:hAnsi="Calibri" w:cs="Arial"/>
                                <w:lang w:val="nl-BE"/>
                              </w:rPr>
                              <w:t>Aan</w:t>
                            </w:r>
                            <w:r w:rsidR="002C28CC">
                              <w:rPr>
                                <w:rFonts w:ascii="Calibri" w:hAnsi="Calibri" w:cs="Arial"/>
                                <w:lang w:val="nl-BE"/>
                              </w:rPr>
                              <w:t xml:space="preserve"> </w:t>
                            </w:r>
                          </w:p>
                          <w:p w14:paraId="6BE680B9" w14:textId="77777777" w:rsidR="007D77B6" w:rsidRPr="00DB6586" w:rsidRDefault="007D77B6" w:rsidP="00A47F5E">
                            <w:pPr>
                              <w:rPr>
                                <w:rFonts w:ascii="Arial Narrow" w:hAnsi="Arial Narrow" w:cs="Arial"/>
                                <w:sz w:val="24"/>
                                <w:szCs w:val="24"/>
                                <w:lang w:val="nl-BE"/>
                              </w:rPr>
                            </w:pPr>
                          </w:p>
                          <w:p w14:paraId="04E51FF0" w14:textId="77777777" w:rsidR="007D77B6" w:rsidRPr="00DB6586" w:rsidRDefault="007D77B6" w:rsidP="00A47F5E">
                            <w:pPr>
                              <w:rPr>
                                <w:rFonts w:ascii="Arial Narrow" w:hAnsi="Arial Narrow" w:cs="Arial"/>
                                <w:sz w:val="24"/>
                                <w:szCs w:val="24"/>
                                <w:lang w:val="nl-BE"/>
                              </w:rPr>
                            </w:pPr>
                          </w:p>
                          <w:p w14:paraId="6506EEDC" w14:textId="77777777" w:rsidR="007D77B6" w:rsidRPr="00DB6586" w:rsidRDefault="007D77B6" w:rsidP="00A47F5E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5606625C" w14:textId="77777777" w:rsidR="007D77B6" w:rsidRPr="00DB6586" w:rsidRDefault="007D77B6" w:rsidP="00A47F5E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4DF8479A" w14:textId="77777777" w:rsidR="007D77B6" w:rsidRPr="00DB6586" w:rsidRDefault="007D77B6" w:rsidP="00337BCA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48DFB32A" w14:textId="77777777" w:rsidR="007D77B6" w:rsidRPr="00DB6586" w:rsidRDefault="007D77B6" w:rsidP="00337BCA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48E93264" w14:textId="77777777" w:rsidR="007D77B6" w:rsidRPr="00DB6586" w:rsidRDefault="007D77B6" w:rsidP="00337BCA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353F01E4" w14:textId="77777777" w:rsidR="007D77B6" w:rsidRPr="00DB6586" w:rsidRDefault="007D77B6" w:rsidP="00337BCA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4D386051" w14:textId="77777777" w:rsidR="007D77B6" w:rsidRPr="00DB6586" w:rsidRDefault="007D77B6" w:rsidP="00337BCA">
                            <w:pPr>
                              <w:rPr>
                                <w:rFonts w:ascii="Arial Narrow" w:hAnsi="Arial Narrow"/>
                                <w:lang w:val="nl-BE"/>
                              </w:rPr>
                            </w:pPr>
                            <w:r w:rsidRPr="00DB6586">
                              <w:rPr>
                                <w:rFonts w:ascii="Arial Narrow" w:hAnsi="Arial Narrow" w:cs="Arial"/>
                                <w:lang w:val="nl-B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D094A1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15.5pt;margin-top:5.55pt;width:179.3pt;height:64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" stroked="f">
                <v:textbox>
                  <w:txbxContent>
                    <w:p w14:paraId="5109469B" w14:textId="77777777" w:rsidR="007D77B6" w:rsidRPr="00DB6586" w:rsidRDefault="007D77B6" w:rsidP="00195B53">
                      <w:pPr>
                        <w:rPr>
                          <w:rFonts w:ascii="Arial Narrow" w:hAnsi="Arial Narrow" w:cs="Arial"/>
                          <w:sz w:val="24"/>
                          <w:szCs w:val="24"/>
                          <w:lang w:val="nl-BE"/>
                        </w:rPr>
                      </w:pPr>
                      <w:r w:rsidRPr="00DB6586">
                        <w:rPr>
                          <w:rFonts w:ascii="Calibri" w:hAnsi="Calibri" w:cs="Arial"/>
                          <w:lang w:val="nl-BE"/>
                        </w:rPr>
                        <w:t>Aan</w:t>
                      </w:r>
                      <w:r w:rsidR="002C28CC">
                        <w:rPr>
                          <w:rFonts w:ascii="Calibri" w:hAnsi="Calibri" w:cs="Arial"/>
                          <w:lang w:val="nl-BE"/>
                        </w:rPr>
                        <w:t xml:space="preserve"> </w:t>
                      </w:r>
                    </w:p>
                    <w:p w14:paraId="6BE680B9" w14:textId="77777777" w:rsidR="007D77B6" w:rsidRPr="00DB6586" w:rsidRDefault="007D77B6" w:rsidP="00A47F5E">
                      <w:pPr>
                        <w:rPr>
                          <w:rFonts w:ascii="Arial Narrow" w:hAnsi="Arial Narrow" w:cs="Arial"/>
                          <w:sz w:val="24"/>
                          <w:szCs w:val="24"/>
                          <w:lang w:val="nl-BE"/>
                        </w:rPr>
                      </w:pPr>
                    </w:p>
                    <w:p w14:paraId="04E51FF0" w14:textId="77777777" w:rsidR="007D77B6" w:rsidRPr="00DB6586" w:rsidRDefault="007D77B6" w:rsidP="00A47F5E">
                      <w:pPr>
                        <w:rPr>
                          <w:rFonts w:ascii="Arial Narrow" w:hAnsi="Arial Narrow" w:cs="Arial"/>
                          <w:sz w:val="24"/>
                          <w:szCs w:val="24"/>
                          <w:lang w:val="nl-BE"/>
                        </w:rPr>
                      </w:pPr>
                    </w:p>
                    <w:p w14:paraId="6506EEDC" w14:textId="77777777" w:rsidR="007D77B6" w:rsidRPr="00DB6586" w:rsidRDefault="007D77B6" w:rsidP="00A47F5E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5606625C" w14:textId="77777777" w:rsidR="007D77B6" w:rsidRPr="00DB6586" w:rsidRDefault="007D77B6" w:rsidP="00A47F5E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4DF8479A" w14:textId="77777777" w:rsidR="007D77B6" w:rsidRPr="00DB6586" w:rsidRDefault="007D77B6" w:rsidP="00337BCA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48DFB32A" w14:textId="77777777" w:rsidR="007D77B6" w:rsidRPr="00DB6586" w:rsidRDefault="007D77B6" w:rsidP="00337BCA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48E93264" w14:textId="77777777" w:rsidR="007D77B6" w:rsidRPr="00DB6586" w:rsidRDefault="007D77B6" w:rsidP="00337BCA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353F01E4" w14:textId="77777777" w:rsidR="007D77B6" w:rsidRPr="00DB6586" w:rsidRDefault="007D77B6" w:rsidP="00337BCA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4D386051" w14:textId="77777777" w:rsidR="007D77B6" w:rsidRPr="00DB6586" w:rsidRDefault="007D77B6" w:rsidP="00337BCA">
                      <w:pPr>
                        <w:rPr>
                          <w:rFonts w:ascii="Arial Narrow" w:hAnsi="Arial Narrow"/>
                          <w:lang w:val="nl-BE"/>
                        </w:rPr>
                      </w:pPr>
                      <w:r w:rsidRPr="00DB6586">
                        <w:rPr>
                          <w:rFonts w:ascii="Arial Narrow" w:hAnsi="Arial Narrow" w:cs="Arial"/>
                          <w:lang w:val="nl-B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77286944" w14:textId="77777777" w:rsidR="00E96CD3" w:rsidRDefault="00E96CD3">
      <w:pPr>
        <w:rPr>
          <w:lang w:val="nl-BE"/>
        </w:rPr>
      </w:pPr>
    </w:p>
    <w:p w14:paraId="645B5142" w14:textId="77777777" w:rsidR="002E4BD4" w:rsidRDefault="002E4BD4">
      <w:pPr>
        <w:rPr>
          <w:lang w:val="nl-BE"/>
        </w:rPr>
      </w:pPr>
    </w:p>
    <w:p w14:paraId="1E493F0C" w14:textId="77777777" w:rsidR="008538AF" w:rsidRDefault="008538AF" w:rsidP="008538AF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</w:pPr>
    </w:p>
    <w:p w14:paraId="7B0482AD" w14:textId="77777777" w:rsidR="00682D91" w:rsidRDefault="00682D91" w:rsidP="008538AF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</w:pPr>
    </w:p>
    <w:p w14:paraId="77162673" w14:textId="77777777" w:rsidR="008538AF" w:rsidRDefault="008538AF" w:rsidP="008538AF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</w:pP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>PV-nummer</w:t>
      </w: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  <w:t>Dossiernummer BB</w:t>
      </w: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  <w:t>Contactpersoon</w:t>
      </w: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  <w:t>Datum</w:t>
      </w:r>
    </w:p>
    <w:p w14:paraId="27CDF081" w14:textId="77777777" w:rsidR="00C5224B" w:rsidRPr="00C70ADF" w:rsidRDefault="008538AF" w:rsidP="008538AF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4"/>
          <w:szCs w:val="24"/>
          <w:lang w:val="nl-BE" w:eastAsia="nl-NL"/>
        </w:rPr>
      </w:pPr>
      <w:r w:rsidRPr="00C70ADF">
        <w:rPr>
          <w:rFonts w:ascii="Calibri" w:eastAsia="Times New Roman" w:hAnsi="Calibri" w:cs="Arial"/>
          <w:b/>
          <w:bCs/>
          <w:sz w:val="20"/>
          <w:szCs w:val="20"/>
          <w:lang w:val="nl-BE" w:eastAsia="nl-NL"/>
        </w:rPr>
        <w:tab/>
      </w:r>
      <w:r w:rsidRPr="00C70ADF">
        <w:rPr>
          <w:rFonts w:ascii="Calibri" w:eastAsia="Times New Roman" w:hAnsi="Calibri" w:cs="Arial"/>
          <w:b/>
          <w:bCs/>
          <w:sz w:val="20"/>
          <w:szCs w:val="20"/>
          <w:lang w:val="nl-BE" w:eastAsia="nl-NL"/>
        </w:rPr>
        <w:tab/>
      </w:r>
      <w:r w:rsidRPr="00C70ADF">
        <w:rPr>
          <w:rFonts w:ascii="Calibri" w:eastAsia="Times New Roman" w:hAnsi="Calibri" w:cs="Arial"/>
          <w:b/>
          <w:bCs/>
          <w:sz w:val="20"/>
          <w:szCs w:val="20"/>
          <w:lang w:val="nl-BE" w:eastAsia="nl-NL"/>
        </w:rPr>
        <w:tab/>
      </w:r>
      <w:r w:rsidRPr="00C70ADF">
        <w:rPr>
          <w:rFonts w:ascii="Calibri" w:eastAsia="Times New Roman" w:hAnsi="Calibri" w:cs="Arial"/>
          <w:b/>
          <w:bCs/>
          <w:sz w:val="20"/>
          <w:szCs w:val="20"/>
          <w:lang w:val="nl-BE" w:eastAsia="nl-NL"/>
        </w:rPr>
        <w:tab/>
      </w:r>
      <w:r w:rsidRPr="00C70ADF">
        <w:rPr>
          <w:rFonts w:ascii="Calibri" w:eastAsia="Times New Roman" w:hAnsi="Calibri" w:cs="Arial"/>
          <w:b/>
          <w:bCs/>
          <w:sz w:val="20"/>
          <w:szCs w:val="20"/>
          <w:lang w:val="nl-BE" w:eastAsia="nl-NL"/>
        </w:rPr>
        <w:tab/>
      </w:r>
      <w:r w:rsidRPr="00C70ADF">
        <w:rPr>
          <w:rFonts w:ascii="Calibri" w:eastAsia="Times New Roman" w:hAnsi="Calibri" w:cs="Arial"/>
          <w:b/>
          <w:bCs/>
          <w:sz w:val="20"/>
          <w:szCs w:val="20"/>
          <w:lang w:val="nl-BE" w:eastAsia="nl-NL"/>
        </w:rPr>
        <w:tab/>
      </w:r>
    </w:p>
    <w:p w14:paraId="22905FE7" w14:textId="77777777" w:rsidR="00C5224B" w:rsidRPr="00C70ADF" w:rsidRDefault="00C5224B" w:rsidP="002E4BD4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bCs/>
          <w:sz w:val="24"/>
          <w:szCs w:val="24"/>
          <w:lang w:val="nl-BE" w:eastAsia="nl-NL"/>
        </w:rPr>
      </w:pPr>
    </w:p>
    <w:p w14:paraId="17BBEEFF" w14:textId="77777777" w:rsidR="003C1D79" w:rsidRPr="008E6109" w:rsidRDefault="00526C94" w:rsidP="003C1D79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bCs/>
          <w:lang w:val="nl-NL" w:eastAsia="nl-NL"/>
        </w:rPr>
      </w:pPr>
      <w:r w:rsidRPr="008E6109">
        <w:rPr>
          <w:rFonts w:ascii="Calibri" w:eastAsia="Times New Roman" w:hAnsi="Calibri" w:cs="Arial"/>
          <w:b/>
          <w:bCs/>
          <w:lang w:val="nl-NL" w:eastAsia="nl-NL"/>
        </w:rPr>
        <w:t xml:space="preserve">Eindverslag </w:t>
      </w:r>
    </w:p>
    <w:p w14:paraId="1FCC6A74" w14:textId="77777777" w:rsidR="003C1D79" w:rsidRPr="008E6109" w:rsidRDefault="003C1D79" w:rsidP="003C1D79">
      <w:pPr>
        <w:spacing w:after="0" w:line="240" w:lineRule="auto"/>
        <w:rPr>
          <w:rFonts w:ascii="Arial Narrow" w:eastAsia="Times New Roman" w:hAnsi="Arial Narrow" w:cs="Arial"/>
          <w:lang w:val="nl-NL" w:eastAsia="nl-NL"/>
        </w:rPr>
      </w:pPr>
    </w:p>
    <w:p w14:paraId="001CB85D" w14:textId="77777777" w:rsidR="003C1D79" w:rsidRPr="008E6109" w:rsidRDefault="003C1D79" w:rsidP="003C1D79">
      <w:pPr>
        <w:spacing w:after="0" w:line="240" w:lineRule="auto"/>
        <w:rPr>
          <w:rFonts w:ascii="Arial Narrow" w:eastAsia="Times New Roman" w:hAnsi="Arial Narrow" w:cs="Arial"/>
          <w:lang w:val="nl-NL" w:eastAsia="nl-NL"/>
        </w:rPr>
      </w:pPr>
    </w:p>
    <w:p w14:paraId="68D9818D" w14:textId="77777777" w:rsidR="003C1D79" w:rsidRDefault="003C1D79" w:rsidP="00195B53">
      <w:pPr>
        <w:spacing w:after="0" w:line="240" w:lineRule="auto"/>
        <w:rPr>
          <w:rFonts w:ascii="Calibri" w:eastAsia="Times New Roman" w:hAnsi="Calibri" w:cs="Arial"/>
          <w:lang w:val="nl-NL" w:eastAsia="nl-NL"/>
        </w:rPr>
      </w:pPr>
      <w:r w:rsidRPr="008E6109">
        <w:rPr>
          <w:rFonts w:ascii="Calibri" w:eastAsia="Times New Roman" w:hAnsi="Calibri" w:cs="Arial"/>
          <w:lang w:val="nl-NL" w:eastAsia="nl-NL"/>
        </w:rPr>
        <w:t>Beste</w:t>
      </w:r>
      <w:r w:rsidR="004404DA">
        <w:rPr>
          <w:rFonts w:ascii="Calibri" w:eastAsia="Times New Roman" w:hAnsi="Calibri" w:cs="Arial"/>
          <w:lang w:val="nl-NL" w:eastAsia="nl-NL"/>
        </w:rPr>
        <w:t>,</w:t>
      </w:r>
    </w:p>
    <w:p w14:paraId="7B4C0025" w14:textId="77777777" w:rsidR="004404DA" w:rsidRDefault="004404DA" w:rsidP="00195B53">
      <w:pPr>
        <w:spacing w:after="0" w:line="240" w:lineRule="auto"/>
        <w:rPr>
          <w:rFonts w:ascii="Calibri" w:eastAsia="Times New Roman" w:hAnsi="Calibri" w:cs="Arial"/>
          <w:lang w:val="nl-NL" w:eastAsia="nl-NL"/>
        </w:rPr>
      </w:pPr>
      <w:r>
        <w:rPr>
          <w:rFonts w:ascii="Calibri" w:eastAsia="Times New Roman" w:hAnsi="Calibri" w:cs="Arial"/>
          <w:lang w:val="nl-NL" w:eastAsia="nl-NL"/>
        </w:rPr>
        <w:t>Beste ouders</w:t>
      </w:r>
      <w:r w:rsidR="00906566">
        <w:rPr>
          <w:rFonts w:ascii="Calibri" w:eastAsia="Times New Roman" w:hAnsi="Calibri" w:cs="Arial"/>
          <w:lang w:val="nl-NL" w:eastAsia="nl-NL"/>
        </w:rPr>
        <w:t>,</w:t>
      </w:r>
    </w:p>
    <w:p w14:paraId="2DAE98AF" w14:textId="77777777" w:rsidR="0038602B" w:rsidRPr="008E6109" w:rsidRDefault="0038602B" w:rsidP="003C1D79">
      <w:pPr>
        <w:spacing w:after="0" w:line="240" w:lineRule="auto"/>
        <w:rPr>
          <w:rFonts w:ascii="Calibri" w:eastAsia="Times New Roman" w:hAnsi="Calibri" w:cs="Arial"/>
          <w:lang w:val="nl-NL" w:eastAsia="nl-NL"/>
        </w:rPr>
      </w:pPr>
    </w:p>
    <w:p w14:paraId="1E243430" w14:textId="77777777" w:rsidR="006D2FDC" w:rsidRPr="008E6109" w:rsidRDefault="006D2FDC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NL" w:eastAsia="nl-NL"/>
        </w:rPr>
      </w:pPr>
      <w:r w:rsidRPr="008E6109">
        <w:rPr>
          <w:rFonts w:ascii="Calibri" w:eastAsia="Times New Roman" w:hAnsi="Calibri" w:cs="Times New Roman"/>
          <w:lang w:val="nl-NL" w:eastAsia="nl-NL"/>
        </w:rPr>
        <w:t xml:space="preserve">Als bijlage </w:t>
      </w:r>
      <w:r w:rsidR="00195B53">
        <w:rPr>
          <w:rFonts w:ascii="Calibri" w:eastAsia="Times New Roman" w:hAnsi="Calibri" w:cs="Times New Roman"/>
          <w:lang w:val="nl-NL" w:eastAsia="nl-NL"/>
        </w:rPr>
        <w:t>vind</w:t>
      </w:r>
      <w:r w:rsidR="004404DA">
        <w:rPr>
          <w:rFonts w:ascii="Calibri" w:eastAsia="Times New Roman" w:hAnsi="Calibri" w:cs="Times New Roman"/>
          <w:lang w:val="nl-NL" w:eastAsia="nl-NL"/>
        </w:rPr>
        <w:t>en jullie</w:t>
      </w:r>
      <w:r w:rsidRPr="008E6109">
        <w:rPr>
          <w:rFonts w:ascii="Calibri" w:eastAsia="Times New Roman" w:hAnsi="Calibri" w:cs="Times New Roman"/>
          <w:lang w:val="nl-NL" w:eastAsia="nl-NL"/>
        </w:rPr>
        <w:t xml:space="preserve"> een kopie van het eindverslag van de </w:t>
      </w:r>
      <w:r w:rsidR="00906566">
        <w:rPr>
          <w:rFonts w:ascii="Calibri" w:eastAsia="Times New Roman" w:hAnsi="Calibri" w:cs="Times New Roman"/>
          <w:lang w:val="nl-NL" w:eastAsia="nl-NL"/>
        </w:rPr>
        <w:t>herstel</w:t>
      </w:r>
      <w:r w:rsidRPr="008E6109">
        <w:rPr>
          <w:rFonts w:ascii="Calibri" w:eastAsia="Times New Roman" w:hAnsi="Calibri" w:cs="Times New Roman"/>
          <w:lang w:val="nl-NL" w:eastAsia="nl-NL"/>
        </w:rPr>
        <w:t xml:space="preserve">bemiddeling. Dit stuurde ik op naar het Openbaar Ministerie. Zij nemen een verdere beslissing in het gerechtelijk dossier. </w:t>
      </w:r>
    </w:p>
    <w:p w14:paraId="6DF2DB45" w14:textId="77777777" w:rsidR="006D2FDC" w:rsidRPr="008E6109" w:rsidRDefault="006D2FDC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NL" w:eastAsia="nl-NL"/>
        </w:rPr>
      </w:pPr>
    </w:p>
    <w:p w14:paraId="18D2CAFF" w14:textId="77777777" w:rsidR="00101C00" w:rsidRDefault="006D2FDC" w:rsidP="006B6682">
      <w:pPr>
        <w:spacing w:after="0" w:line="240" w:lineRule="auto"/>
        <w:jc w:val="both"/>
        <w:rPr>
          <w:rFonts w:ascii="Calibri" w:eastAsia="Times New Roman" w:hAnsi="Calibri" w:cs="Times New Roman"/>
          <w:lang w:val="nl-NL" w:eastAsia="nl-NL"/>
        </w:rPr>
      </w:pPr>
      <w:r w:rsidRPr="008E6109">
        <w:rPr>
          <w:rFonts w:ascii="Calibri" w:eastAsia="Times New Roman" w:hAnsi="Calibri" w:cs="Times New Roman"/>
          <w:lang w:val="nl-NL" w:eastAsia="nl-NL"/>
        </w:rPr>
        <w:t xml:space="preserve">Omwille van de vertrouwelijkheid van de </w:t>
      </w:r>
      <w:r w:rsidR="00906566">
        <w:rPr>
          <w:rFonts w:ascii="Calibri" w:eastAsia="Times New Roman" w:hAnsi="Calibri" w:cs="Times New Roman"/>
          <w:lang w:val="nl-NL" w:eastAsia="nl-NL"/>
        </w:rPr>
        <w:t>herstel</w:t>
      </w:r>
      <w:r w:rsidRPr="008E6109">
        <w:rPr>
          <w:rFonts w:ascii="Calibri" w:eastAsia="Times New Roman" w:hAnsi="Calibri" w:cs="Times New Roman"/>
          <w:lang w:val="nl-NL" w:eastAsia="nl-NL"/>
        </w:rPr>
        <w:t xml:space="preserve">bemiddeling, dienen wij het dossier af te sluiten zonder inhoudelijke informatie mee te geven. Het staat </w:t>
      </w:r>
      <w:r w:rsidR="004404DA">
        <w:rPr>
          <w:rFonts w:ascii="Calibri" w:eastAsia="Times New Roman" w:hAnsi="Calibri" w:cs="Times New Roman"/>
          <w:lang w:val="nl-NL" w:eastAsia="nl-NL"/>
        </w:rPr>
        <w:t>jullie</w:t>
      </w:r>
      <w:r w:rsidRPr="008E6109">
        <w:rPr>
          <w:rFonts w:ascii="Calibri" w:eastAsia="Times New Roman" w:hAnsi="Calibri" w:cs="Times New Roman"/>
          <w:lang w:val="nl-NL" w:eastAsia="nl-NL"/>
        </w:rPr>
        <w:t xml:space="preserve"> steeds vrij om bijkomende informatie rechtstreeks te versturen naar of te bevragen bij het Openbaar Ministerie. Dit kan via volgend </w:t>
      </w:r>
      <w:r w:rsidR="00BC5FEE" w:rsidRPr="008E6109">
        <w:rPr>
          <w:rFonts w:ascii="Calibri" w:eastAsia="Times New Roman" w:hAnsi="Calibri" w:cs="Times New Roman"/>
          <w:lang w:val="nl-NL" w:eastAsia="nl-NL"/>
        </w:rPr>
        <w:t>adres</w:t>
      </w:r>
      <w:r w:rsidRPr="008E6109">
        <w:rPr>
          <w:rFonts w:ascii="Calibri" w:eastAsia="Times New Roman" w:hAnsi="Calibri" w:cs="Times New Roman"/>
          <w:lang w:val="nl-NL" w:eastAsia="nl-NL"/>
        </w:rPr>
        <w:t>:</w:t>
      </w:r>
    </w:p>
    <w:p w14:paraId="69C265E3" w14:textId="77777777" w:rsidR="00DB6586" w:rsidRPr="008E6109" w:rsidRDefault="00DB6586" w:rsidP="006B6682">
      <w:pPr>
        <w:spacing w:after="0" w:line="240" w:lineRule="auto"/>
        <w:jc w:val="both"/>
        <w:rPr>
          <w:rFonts w:ascii="Calibri" w:eastAsia="Times New Roman" w:hAnsi="Calibri" w:cs="Times New Roman"/>
          <w:i/>
          <w:lang w:val="nl-NL" w:eastAsia="nl-NL"/>
        </w:rPr>
      </w:pPr>
    </w:p>
    <w:p w14:paraId="61CB99B8" w14:textId="77777777" w:rsidR="005E5286" w:rsidRPr="00101C00" w:rsidRDefault="00625D74" w:rsidP="00BC5FEE">
      <w:pPr>
        <w:spacing w:after="0" w:line="240" w:lineRule="auto"/>
        <w:jc w:val="center"/>
        <w:rPr>
          <w:rFonts w:ascii="Calibri" w:eastAsia="Times New Roman" w:hAnsi="Calibri" w:cs="Times New Roman"/>
          <w:i/>
          <w:sz w:val="20"/>
          <w:szCs w:val="20"/>
          <w:lang w:val="nl-NL" w:eastAsia="nl-NL"/>
        </w:rPr>
      </w:pPr>
      <w:r w:rsidRPr="00101C00">
        <w:rPr>
          <w:rFonts w:ascii="Calibri" w:eastAsia="Times New Roman" w:hAnsi="Calibri" w:cs="Times New Roman"/>
          <w:i/>
          <w:sz w:val="20"/>
          <w:szCs w:val="20"/>
          <w:lang w:val="nl-NL" w:eastAsia="nl-NL"/>
        </w:rPr>
        <w:t>Parket van de procureur des Konings</w:t>
      </w:r>
      <w:r w:rsidRPr="00101C00">
        <w:rPr>
          <w:rFonts w:ascii="Calibri" w:eastAsia="Times New Roman" w:hAnsi="Calibri" w:cs="Times New Roman"/>
          <w:i/>
          <w:sz w:val="20"/>
          <w:szCs w:val="20"/>
          <w:lang w:val="nl-NL" w:eastAsia="nl-NL"/>
        </w:rPr>
        <w:br/>
        <w:t>Leuven</w:t>
      </w:r>
    </w:p>
    <w:p w14:paraId="5AD50308" w14:textId="77777777" w:rsidR="00625D74" w:rsidRPr="00101C00" w:rsidRDefault="00625D74" w:rsidP="00BC5FEE">
      <w:pPr>
        <w:spacing w:after="0" w:line="240" w:lineRule="auto"/>
        <w:jc w:val="center"/>
        <w:rPr>
          <w:rFonts w:ascii="Calibri" w:eastAsia="Times New Roman" w:hAnsi="Calibri" w:cs="Times New Roman"/>
          <w:i/>
          <w:sz w:val="20"/>
          <w:szCs w:val="20"/>
          <w:lang w:val="nl-NL" w:eastAsia="nl-NL"/>
        </w:rPr>
      </w:pPr>
      <w:r w:rsidRPr="00101C00">
        <w:rPr>
          <w:rFonts w:ascii="Calibri" w:eastAsia="Times New Roman" w:hAnsi="Calibri" w:cs="Times New Roman"/>
          <w:i/>
          <w:sz w:val="20"/>
          <w:szCs w:val="20"/>
          <w:lang w:val="nl-NL" w:eastAsia="nl-NL"/>
        </w:rPr>
        <w:t>Jeugd en Gezin</w:t>
      </w:r>
    </w:p>
    <w:p w14:paraId="38E225EB" w14:textId="1D8B05FF" w:rsidR="00E2252D" w:rsidRPr="00195B53" w:rsidRDefault="00625D74" w:rsidP="00BC5FEE">
      <w:pPr>
        <w:spacing w:after="0" w:line="240" w:lineRule="auto"/>
        <w:jc w:val="center"/>
        <w:rPr>
          <w:rFonts w:ascii="Calibri" w:eastAsia="Times New Roman" w:hAnsi="Calibri" w:cs="Times New Roman"/>
          <w:i/>
          <w:sz w:val="20"/>
          <w:szCs w:val="20"/>
          <w:lang w:val="nl-BE" w:eastAsia="nl-NL"/>
        </w:rPr>
      </w:pPr>
      <w:r w:rsidRPr="00195B53">
        <w:rPr>
          <w:rFonts w:ascii="Calibri" w:eastAsia="Times New Roman" w:hAnsi="Calibri" w:cs="Times New Roman"/>
          <w:i/>
          <w:sz w:val="20"/>
          <w:szCs w:val="20"/>
          <w:lang w:val="nl-BE" w:eastAsia="nl-NL"/>
        </w:rPr>
        <w:t xml:space="preserve">T.a.v. </w:t>
      </w:r>
      <w:r w:rsidR="00EF6AD9">
        <w:rPr>
          <w:rFonts w:ascii="Calibri" w:eastAsia="Times New Roman" w:hAnsi="Calibri" w:cs="Times New Roman"/>
          <w:i/>
          <w:sz w:val="20"/>
          <w:szCs w:val="20"/>
          <w:lang w:val="nl-BE" w:eastAsia="nl-NL"/>
        </w:rPr>
        <w:t xml:space="preserve">Mevr. </w:t>
      </w:r>
      <w:proofErr w:type="spellStart"/>
      <w:r w:rsidR="004404DA">
        <w:rPr>
          <w:rFonts w:ascii="Calibri" w:eastAsia="Times New Roman" w:hAnsi="Calibri" w:cs="Times New Roman"/>
          <w:i/>
          <w:sz w:val="20"/>
          <w:szCs w:val="20"/>
          <w:lang w:val="nl-BE" w:eastAsia="nl-NL"/>
        </w:rPr>
        <w:t>K.Hanoulle</w:t>
      </w:r>
      <w:proofErr w:type="spellEnd"/>
      <w:r w:rsidR="000106A4">
        <w:rPr>
          <w:rFonts w:ascii="Calibri" w:eastAsia="Times New Roman" w:hAnsi="Calibri" w:cs="Times New Roman"/>
          <w:i/>
          <w:sz w:val="20"/>
          <w:szCs w:val="20"/>
          <w:lang w:val="nl-BE" w:eastAsia="nl-NL"/>
        </w:rPr>
        <w:t xml:space="preserve">/ H Tops / </w:t>
      </w:r>
      <w:r w:rsidR="00C45AC6">
        <w:rPr>
          <w:rFonts w:ascii="Calibri" w:eastAsia="Times New Roman" w:hAnsi="Calibri" w:cs="Times New Roman"/>
          <w:i/>
          <w:sz w:val="20"/>
          <w:szCs w:val="20"/>
          <w:lang w:val="nl-BE" w:eastAsia="nl-NL"/>
        </w:rPr>
        <w:t>K. Vande Gaer</w:t>
      </w:r>
    </w:p>
    <w:p w14:paraId="56D5844F" w14:textId="77777777" w:rsidR="00625D74" w:rsidRPr="00101C00" w:rsidRDefault="00625D74" w:rsidP="00BC5FEE">
      <w:pPr>
        <w:spacing w:after="0" w:line="240" w:lineRule="auto"/>
        <w:jc w:val="center"/>
        <w:rPr>
          <w:rFonts w:ascii="Calibri" w:eastAsia="Times New Roman" w:hAnsi="Calibri" w:cs="Times New Roman"/>
          <w:i/>
          <w:sz w:val="20"/>
          <w:szCs w:val="20"/>
          <w:lang w:val="nl-BE" w:eastAsia="nl-NL"/>
        </w:rPr>
      </w:pPr>
      <w:r w:rsidRPr="00101C00">
        <w:rPr>
          <w:rFonts w:ascii="Calibri" w:eastAsia="Times New Roman" w:hAnsi="Calibri" w:cs="Times New Roman"/>
          <w:i/>
          <w:sz w:val="20"/>
          <w:szCs w:val="20"/>
          <w:lang w:val="nl-BE" w:eastAsia="nl-NL"/>
        </w:rPr>
        <w:t>Smoldersplein 5</w:t>
      </w:r>
    </w:p>
    <w:p w14:paraId="58419FAB" w14:textId="77777777" w:rsidR="00625D74" w:rsidRPr="00DB6586" w:rsidRDefault="00625D74" w:rsidP="00BC5FEE">
      <w:pPr>
        <w:spacing w:after="0" w:line="240" w:lineRule="auto"/>
        <w:jc w:val="center"/>
        <w:rPr>
          <w:rFonts w:ascii="Calibri" w:eastAsia="Times New Roman" w:hAnsi="Calibri" w:cs="Times New Roman"/>
          <w:i/>
          <w:sz w:val="20"/>
          <w:szCs w:val="20"/>
          <w:lang w:val="fr-FR" w:eastAsia="nl-NL"/>
        </w:rPr>
      </w:pPr>
      <w:r w:rsidRPr="00DB6586">
        <w:rPr>
          <w:rFonts w:ascii="Calibri" w:eastAsia="Times New Roman" w:hAnsi="Calibri" w:cs="Times New Roman"/>
          <w:i/>
          <w:sz w:val="20"/>
          <w:szCs w:val="20"/>
          <w:lang w:val="fr-FR" w:eastAsia="nl-NL"/>
        </w:rPr>
        <w:t>3000  Leuven</w:t>
      </w:r>
    </w:p>
    <w:p w14:paraId="68973C35" w14:textId="77777777" w:rsidR="00625D74" w:rsidRPr="00DB6586" w:rsidRDefault="00625D74" w:rsidP="00BC5FEE">
      <w:pPr>
        <w:spacing w:after="0" w:line="240" w:lineRule="auto"/>
        <w:jc w:val="center"/>
        <w:rPr>
          <w:rFonts w:ascii="Calibri" w:eastAsia="Times New Roman" w:hAnsi="Calibri" w:cs="Times New Roman"/>
          <w:b/>
          <w:i/>
          <w:szCs w:val="24"/>
          <w:lang w:val="fr-FR" w:eastAsia="nl-NL"/>
        </w:rPr>
      </w:pPr>
      <w:r w:rsidRPr="00DB6586">
        <w:rPr>
          <w:rFonts w:ascii="Calibri" w:eastAsia="Times New Roman" w:hAnsi="Calibri" w:cs="Times New Roman"/>
          <w:b/>
          <w:i/>
          <w:sz w:val="20"/>
          <w:szCs w:val="20"/>
          <w:lang w:val="fr-FR" w:eastAsia="nl-NL"/>
        </w:rPr>
        <w:t xml:space="preserve">Mail: </w:t>
      </w:r>
      <w:r w:rsidR="00A21A72" w:rsidRPr="00A21A72">
        <w:rPr>
          <w:rFonts w:ascii="Calibri" w:eastAsia="Times New Roman" w:hAnsi="Calibri" w:cs="Times New Roman"/>
          <w:b/>
          <w:i/>
          <w:sz w:val="20"/>
          <w:szCs w:val="20"/>
          <w:lang w:val="nl-BE" w:eastAsia="nl-NL"/>
        </w:rPr>
        <w:t>Parket.leuven.jeugd@just.fgov.be</w:t>
      </w:r>
    </w:p>
    <w:p w14:paraId="0CEDBC56" w14:textId="77777777" w:rsidR="00F662C8" w:rsidRDefault="00F662C8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175EE51E" w14:textId="77777777" w:rsidR="00101C00" w:rsidRPr="008E6109" w:rsidRDefault="004404DA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  <w:r>
        <w:rPr>
          <w:rFonts w:ascii="Calibri" w:eastAsia="Times New Roman" w:hAnsi="Calibri" w:cs="Times New Roman"/>
          <w:lang w:val="nl-BE" w:eastAsia="nl-NL"/>
        </w:rPr>
        <w:t>Jullie</w:t>
      </w:r>
      <w:r w:rsidR="00BC5FEE" w:rsidRPr="008E6109">
        <w:rPr>
          <w:rFonts w:ascii="Calibri" w:eastAsia="Times New Roman" w:hAnsi="Calibri" w:cs="Times New Roman"/>
          <w:lang w:val="nl-BE" w:eastAsia="nl-NL"/>
        </w:rPr>
        <w:t xml:space="preserve"> vermeld</w:t>
      </w:r>
      <w:r>
        <w:rPr>
          <w:rFonts w:ascii="Calibri" w:eastAsia="Times New Roman" w:hAnsi="Calibri" w:cs="Times New Roman"/>
          <w:lang w:val="nl-BE" w:eastAsia="nl-NL"/>
        </w:rPr>
        <w:t>en</w:t>
      </w:r>
      <w:r w:rsidR="00BC5FEE" w:rsidRPr="008E6109">
        <w:rPr>
          <w:rFonts w:ascii="Calibri" w:eastAsia="Times New Roman" w:hAnsi="Calibri" w:cs="Times New Roman"/>
          <w:lang w:val="nl-BE" w:eastAsia="nl-NL"/>
        </w:rPr>
        <w:t xml:space="preserve"> hierbij dan best het PV-nummer</w:t>
      </w:r>
      <w:r w:rsidR="00F662C8">
        <w:rPr>
          <w:rFonts w:ascii="Calibri" w:eastAsia="Times New Roman" w:hAnsi="Calibri" w:cs="Times New Roman"/>
          <w:lang w:val="nl-BE" w:eastAsia="nl-NL"/>
        </w:rPr>
        <w:t>:</w:t>
      </w:r>
      <w:r>
        <w:rPr>
          <w:rFonts w:ascii="Calibri" w:eastAsia="Times New Roman" w:hAnsi="Calibri" w:cs="Times New Roman"/>
          <w:lang w:val="nl-BE" w:eastAsia="nl-NL"/>
        </w:rPr>
        <w:t xml:space="preserve"> </w:t>
      </w:r>
    </w:p>
    <w:p w14:paraId="2E887A61" w14:textId="77777777" w:rsidR="00BC5FEE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  <w:r w:rsidRPr="008E6109">
        <w:rPr>
          <w:rFonts w:ascii="Calibri" w:eastAsia="Times New Roman" w:hAnsi="Calibri" w:cs="Times New Roman"/>
          <w:lang w:val="nl-BE" w:eastAsia="nl-NL"/>
        </w:rPr>
        <w:t xml:space="preserve">Het dossier wordt hier op </w:t>
      </w:r>
      <w:r w:rsidR="002C28CC">
        <w:rPr>
          <w:rFonts w:ascii="Calibri" w:eastAsia="Times New Roman" w:hAnsi="Calibri" w:cs="Times New Roman"/>
          <w:lang w:val="nl-BE" w:eastAsia="nl-NL"/>
        </w:rPr>
        <w:t>h</w:t>
      </w:r>
      <w:r w:rsidR="00351A29">
        <w:rPr>
          <w:rFonts w:ascii="Calibri" w:eastAsia="Times New Roman" w:hAnsi="Calibri" w:cs="Times New Roman"/>
          <w:lang w:val="nl-BE" w:eastAsia="nl-NL"/>
        </w:rPr>
        <w:t>et Bemiddelingsburo afgesloten</w:t>
      </w:r>
      <w:r w:rsidR="004404DA">
        <w:rPr>
          <w:rFonts w:ascii="Calibri" w:eastAsia="Times New Roman" w:hAnsi="Calibri" w:cs="Times New Roman"/>
          <w:lang w:val="nl-BE" w:eastAsia="nl-NL"/>
        </w:rPr>
        <w:t>.</w:t>
      </w:r>
    </w:p>
    <w:p w14:paraId="44CBA3D8" w14:textId="77777777" w:rsidR="004404DA" w:rsidRPr="008E6109" w:rsidRDefault="004404DA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53596FAE" w14:textId="77777777" w:rsidR="00B12E16" w:rsidRPr="009E7691" w:rsidRDefault="00B12E16" w:rsidP="00B12E16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  <w:r w:rsidRPr="009E7691">
        <w:rPr>
          <w:rFonts w:ascii="Calibri" w:eastAsia="Times New Roman" w:hAnsi="Calibri" w:cs="Times New Roman"/>
          <w:lang w:val="nl-BE" w:eastAsia="nl-NL"/>
        </w:rPr>
        <w:t>Mocht</w:t>
      </w:r>
      <w:r w:rsidR="004404DA">
        <w:rPr>
          <w:rFonts w:ascii="Calibri" w:eastAsia="Times New Roman" w:hAnsi="Calibri" w:cs="Times New Roman"/>
          <w:lang w:val="nl-BE" w:eastAsia="nl-NL"/>
        </w:rPr>
        <w:t xml:space="preserve">en jullie </w:t>
      </w:r>
      <w:r w:rsidRPr="009E7691">
        <w:rPr>
          <w:rFonts w:ascii="Calibri" w:eastAsia="Times New Roman" w:hAnsi="Calibri" w:cs="Times New Roman"/>
          <w:lang w:val="nl-BE" w:eastAsia="nl-NL"/>
        </w:rPr>
        <w:t xml:space="preserve">nog vragen hebben, dan </w:t>
      </w:r>
      <w:r w:rsidR="004404DA">
        <w:rPr>
          <w:rFonts w:ascii="Calibri" w:eastAsia="Times New Roman" w:hAnsi="Calibri" w:cs="Times New Roman"/>
          <w:lang w:val="nl-BE" w:eastAsia="nl-NL"/>
        </w:rPr>
        <w:t>kunnen jullie</w:t>
      </w:r>
      <w:r w:rsidRPr="009E7691">
        <w:rPr>
          <w:rFonts w:ascii="Calibri" w:eastAsia="Times New Roman" w:hAnsi="Calibri" w:cs="Times New Roman"/>
          <w:lang w:val="nl-BE" w:eastAsia="nl-NL"/>
        </w:rPr>
        <w:t xml:space="preserve"> mij bereiken via</w:t>
      </w:r>
      <w:r w:rsidR="000106A4">
        <w:rPr>
          <w:rFonts w:ascii="Calibri" w:eastAsia="Times New Roman" w:hAnsi="Calibri" w:cs="Times New Roman"/>
          <w:lang w:val="nl-BE" w:eastAsia="nl-NL"/>
        </w:rPr>
        <w:t xml:space="preserve"> </w:t>
      </w:r>
      <w:r w:rsidRPr="009E7691">
        <w:rPr>
          <w:rFonts w:ascii="Calibri" w:eastAsia="Times New Roman" w:hAnsi="Calibri" w:cs="Times New Roman"/>
          <w:lang w:val="nl-BE" w:eastAsia="nl-NL"/>
        </w:rPr>
        <w:t xml:space="preserve">mijn gsm </w:t>
      </w:r>
      <w:r w:rsidR="000106A4">
        <w:rPr>
          <w:rFonts w:ascii="Calibri" w:eastAsia="Times New Roman" w:hAnsi="Calibri" w:cs="Times New Roman"/>
          <w:lang w:val="nl-BE" w:eastAsia="nl-NL"/>
        </w:rPr>
        <w:t xml:space="preserve">NUMMER </w:t>
      </w:r>
      <w:r w:rsidRPr="009E7691">
        <w:rPr>
          <w:rFonts w:ascii="Calibri" w:eastAsia="Times New Roman" w:hAnsi="Calibri" w:cs="Times New Roman"/>
          <w:lang w:val="nl-BE" w:eastAsia="nl-NL"/>
        </w:rPr>
        <w:t xml:space="preserve"> of via mail </w:t>
      </w:r>
      <w:hyperlink r:id="rId6" w:history="1">
        <w:r w:rsidR="004404DA" w:rsidRPr="00D81495">
          <w:rPr>
            <w:rStyle w:val="Hyperlink"/>
            <w:rFonts w:ascii="Calibri" w:eastAsia="Times New Roman" w:hAnsi="Calibri" w:cs="Times New Roman"/>
            <w:lang w:val="nl-BE" w:eastAsia="nl-NL"/>
          </w:rPr>
          <w:t>@alba.be</w:t>
        </w:r>
      </w:hyperlink>
      <w:r w:rsidR="004404DA">
        <w:rPr>
          <w:rFonts w:ascii="Calibri" w:eastAsia="Times New Roman" w:hAnsi="Calibri" w:cs="Times New Roman"/>
          <w:lang w:val="nl-BE" w:eastAsia="nl-NL"/>
        </w:rPr>
        <w:t xml:space="preserve">. </w:t>
      </w:r>
    </w:p>
    <w:p w14:paraId="291E5ABA" w14:textId="77777777" w:rsidR="00BC5FEE" w:rsidRPr="008E6109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0C8B565C" w14:textId="77777777" w:rsidR="00BC5FEE" w:rsidRPr="008E6109" w:rsidRDefault="006B6682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  <w:r w:rsidRPr="008E6109">
        <w:rPr>
          <w:rFonts w:ascii="Calibri" w:eastAsia="Times New Roman" w:hAnsi="Calibri" w:cs="Times New Roman"/>
          <w:lang w:val="nl-BE" w:eastAsia="nl-NL"/>
        </w:rPr>
        <w:t>Met vriendelijke groeten</w:t>
      </w:r>
      <w:r w:rsidR="00DB6586">
        <w:rPr>
          <w:rFonts w:ascii="Calibri" w:eastAsia="Times New Roman" w:hAnsi="Calibri" w:cs="Times New Roman"/>
          <w:lang w:val="nl-BE" w:eastAsia="nl-NL"/>
        </w:rPr>
        <w:t>,</w:t>
      </w:r>
    </w:p>
    <w:p w14:paraId="587CB128" w14:textId="77777777" w:rsidR="00BC5FEE" w:rsidRPr="008E6109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42A52C0A" w14:textId="77777777" w:rsidR="0038602B" w:rsidRDefault="0038602B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559753AC" w14:textId="77777777" w:rsidR="0038602B" w:rsidRPr="008E6109" w:rsidRDefault="0038602B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2971D7BC" w14:textId="7971C4DA" w:rsidR="00BC5FEE" w:rsidRPr="00B12E16" w:rsidRDefault="000106A4" w:rsidP="00C45AC6">
      <w:pPr>
        <w:tabs>
          <w:tab w:val="left" w:pos="5780"/>
        </w:tabs>
        <w:spacing w:after="0" w:line="240" w:lineRule="auto"/>
        <w:jc w:val="both"/>
        <w:rPr>
          <w:rFonts w:ascii="Calibri" w:eastAsia="Times New Roman" w:hAnsi="Calibri" w:cs="Times New Roman"/>
          <w:b/>
          <w:lang w:val="nl-BE" w:eastAsia="nl-NL"/>
        </w:rPr>
      </w:pPr>
      <w:r>
        <w:rPr>
          <w:rFonts w:ascii="Calibri" w:eastAsia="Times New Roman" w:hAnsi="Calibri" w:cs="Times New Roman"/>
          <w:b/>
          <w:lang w:val="nl-BE" w:eastAsia="nl-NL"/>
        </w:rPr>
        <w:t>NAAM</w:t>
      </w:r>
      <w:r w:rsidR="00C45AC6">
        <w:rPr>
          <w:rFonts w:ascii="Calibri" w:eastAsia="Times New Roman" w:hAnsi="Calibri" w:cs="Times New Roman"/>
          <w:b/>
          <w:lang w:val="nl-BE" w:eastAsia="nl-NL"/>
        </w:rPr>
        <w:tab/>
      </w:r>
    </w:p>
    <w:p w14:paraId="0F6E1081" w14:textId="77777777" w:rsidR="00906566" w:rsidRDefault="003B0269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  <w:r>
        <w:rPr>
          <w:rFonts w:ascii="Calibri" w:eastAsia="Times New Roman" w:hAnsi="Calibri" w:cs="Times New Roman"/>
          <w:lang w:val="nl-BE" w:eastAsia="nl-NL"/>
        </w:rPr>
        <w:t>Vrijwilliger-</w:t>
      </w:r>
      <w:r w:rsidR="00906566">
        <w:rPr>
          <w:rFonts w:ascii="Calibri" w:eastAsia="Times New Roman" w:hAnsi="Calibri" w:cs="Times New Roman"/>
          <w:lang w:val="nl-BE" w:eastAsia="nl-NL"/>
        </w:rPr>
        <w:t>herstel</w:t>
      </w:r>
      <w:r>
        <w:rPr>
          <w:rFonts w:ascii="Calibri" w:eastAsia="Times New Roman" w:hAnsi="Calibri" w:cs="Times New Roman"/>
          <w:lang w:val="nl-BE" w:eastAsia="nl-NL"/>
        </w:rPr>
        <w:t>b</w:t>
      </w:r>
      <w:r w:rsidR="00BC5FEE" w:rsidRPr="008E6109">
        <w:rPr>
          <w:rFonts w:ascii="Calibri" w:eastAsia="Times New Roman" w:hAnsi="Calibri" w:cs="Times New Roman"/>
          <w:lang w:val="nl-BE" w:eastAsia="nl-NL"/>
        </w:rPr>
        <w:t>emiddelaar</w:t>
      </w:r>
    </w:p>
    <w:p w14:paraId="0C7BEA1A" w14:textId="77777777" w:rsidR="00906566" w:rsidRPr="008E6109" w:rsidRDefault="00906566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sectPr w:rsidR="00906566" w:rsidRPr="008E6109" w:rsidSect="005B6B93">
      <w:headerReference w:type="default" r:id="rId7"/>
      <w:footerReference w:type="default" r:id="rId8"/>
      <w:pgSz w:w="12240" w:h="15840"/>
      <w:pgMar w:top="1948" w:right="1440" w:bottom="1440" w:left="1440" w:header="283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EDC52" w14:textId="77777777" w:rsidR="00C45AC6" w:rsidRDefault="00C45AC6" w:rsidP="00454912">
      <w:pPr>
        <w:spacing w:after="0" w:line="240" w:lineRule="auto"/>
      </w:pPr>
      <w:r>
        <w:separator/>
      </w:r>
    </w:p>
  </w:endnote>
  <w:endnote w:type="continuationSeparator" w:id="0">
    <w:p w14:paraId="6D83EBD3" w14:textId="77777777" w:rsidR="00C45AC6" w:rsidRDefault="00C45AC6" w:rsidP="0045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ogaSansOT-Thin">
    <w:altName w:val="YogaSansOT-Thi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ogaSansOT-Bold">
    <w:altName w:val="YogaSans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uardian Sans Light">
    <w:altName w:val="Guardian Sans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D4763" w14:textId="5C66E12D" w:rsidR="000B581F" w:rsidRPr="003D463D" w:rsidRDefault="000B581F" w:rsidP="000B581F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 w:rsidRPr="003D463D"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 w:rsidRPr="003D463D"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 w:rsidR="00C45AC6">
      <w:rPr>
        <w:rStyle w:val="A0"/>
        <w:rFonts w:asciiTheme="minorHAnsi" w:hAnsiTheme="minorHAnsi"/>
        <w:spacing w:val="20"/>
        <w:sz w:val="18"/>
        <w:szCs w:val="18"/>
      </w:rPr>
      <w:t xml:space="preserve">KEIZERSBERG – MECHELSESTRAAT 202 3000 LEUVEN </w:t>
    </w:r>
    <w:r w:rsidRPr="003D463D">
      <w:rPr>
        <w:rStyle w:val="A0"/>
        <w:rFonts w:asciiTheme="minorHAnsi" w:hAnsiTheme="minorHAnsi"/>
        <w:spacing w:val="20"/>
        <w:sz w:val="18"/>
        <w:szCs w:val="18"/>
      </w:rPr>
      <w:t>| ALBA@ALBA.BE</w:t>
    </w:r>
  </w:p>
  <w:p w14:paraId="546867FF" w14:textId="77777777" w:rsidR="000B581F" w:rsidRPr="003D463D" w:rsidRDefault="000B581F" w:rsidP="000B581F">
    <w:pPr>
      <w:pStyle w:val="Voettekst"/>
      <w:jc w:val="center"/>
      <w:rPr>
        <w:spacing w:val="20"/>
        <w:sz w:val="18"/>
        <w:szCs w:val="18"/>
      </w:rPr>
    </w:pPr>
    <w:r w:rsidRPr="003D463D">
      <w:rPr>
        <w:rStyle w:val="A0"/>
        <w:b/>
        <w:bCs/>
        <w:color w:val="F68426"/>
        <w:spacing w:val="20"/>
        <w:sz w:val="18"/>
        <w:szCs w:val="18"/>
      </w:rPr>
      <w:t>WWW.ALBA.BE</w:t>
    </w:r>
    <w:r w:rsidRPr="003D463D">
      <w:rPr>
        <w:rStyle w:val="A0"/>
        <w:b/>
        <w:bCs/>
        <w:spacing w:val="20"/>
        <w:sz w:val="18"/>
        <w:szCs w:val="18"/>
      </w:rPr>
      <w:t xml:space="preserve"> </w:t>
    </w:r>
    <w:r w:rsidRPr="003D463D">
      <w:rPr>
        <w:rStyle w:val="A0"/>
        <w:spacing w:val="20"/>
        <w:sz w:val="18"/>
        <w:szCs w:val="18"/>
      </w:rPr>
      <w:t xml:space="preserve">RPR LEUVEN | </w:t>
    </w:r>
    <w:r w:rsidRPr="003D463D">
      <w:rPr>
        <w:rStyle w:val="A1"/>
        <w:rFonts w:asciiTheme="minorHAnsi" w:hAnsiTheme="minorHAnsi"/>
        <w:spacing w:val="20"/>
        <w:sz w:val="18"/>
        <w:szCs w:val="18"/>
      </w:rPr>
      <w:t>BTW BE0424.376.780 | REK  BE95 7364 0106 5358</w:t>
    </w:r>
  </w:p>
  <w:p w14:paraId="446A82F8" w14:textId="77777777" w:rsidR="000B581F" w:rsidRDefault="000B581F" w:rsidP="000B581F">
    <w:pPr>
      <w:pStyle w:val="Voettekst"/>
    </w:pPr>
  </w:p>
  <w:p w14:paraId="452F3C0F" w14:textId="77777777" w:rsidR="00454912" w:rsidRPr="000B581F" w:rsidRDefault="00454912" w:rsidP="000B581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7AD5B" w14:textId="77777777" w:rsidR="00C45AC6" w:rsidRDefault="00C45AC6" w:rsidP="00454912">
      <w:pPr>
        <w:spacing w:after="0" w:line="240" w:lineRule="auto"/>
      </w:pPr>
      <w:r>
        <w:separator/>
      </w:r>
    </w:p>
  </w:footnote>
  <w:footnote w:type="continuationSeparator" w:id="0">
    <w:p w14:paraId="07B11261" w14:textId="77777777" w:rsidR="00C45AC6" w:rsidRDefault="00C45AC6" w:rsidP="0045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7A544" w14:textId="77777777" w:rsidR="00C30DC7" w:rsidRPr="00906566" w:rsidRDefault="00C30DC7" w:rsidP="00C30DC7">
    <w:pPr>
      <w:pStyle w:val="Pa1"/>
      <w:jc w:val="right"/>
      <w:rPr>
        <w:rFonts w:asciiTheme="minorHAnsi" w:hAnsiTheme="minorHAnsi" w:cs="YogaSansOT-Bold"/>
        <w:color w:val="000000"/>
        <w:sz w:val="16"/>
        <w:szCs w:val="16"/>
        <w:lang w:val="nl-BE"/>
      </w:rPr>
    </w:pPr>
    <w:r w:rsidRPr="00906566">
      <w:rPr>
        <w:rStyle w:val="A2"/>
        <w:rFonts w:asciiTheme="minorHAnsi" w:hAnsiTheme="minorHAnsi"/>
        <w:sz w:val="16"/>
        <w:szCs w:val="16"/>
        <w:lang w:val="nl-BE"/>
      </w:rPr>
      <w:t>Bemiddelingsburo - Leuven</w:t>
    </w:r>
  </w:p>
  <w:p w14:paraId="7EDC0C9F" w14:textId="3FA472B5" w:rsidR="00C30DC7" w:rsidRPr="00906566" w:rsidRDefault="00C45AC6" w:rsidP="00C30DC7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>
      <w:rPr>
        <w:rStyle w:val="A3"/>
        <w:rFonts w:asciiTheme="minorHAnsi" w:hAnsiTheme="minorHAnsi"/>
        <w:sz w:val="16"/>
        <w:szCs w:val="16"/>
        <w:lang w:val="nl-BE"/>
      </w:rPr>
      <w:t>MECHELSESTRAAT 202</w:t>
    </w:r>
  </w:p>
  <w:p w14:paraId="5ADD37AE" w14:textId="0C2DCF89" w:rsidR="00C30DC7" w:rsidRPr="00906566" w:rsidRDefault="00C30DC7" w:rsidP="00C30DC7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906566">
      <w:rPr>
        <w:rStyle w:val="A3"/>
        <w:rFonts w:asciiTheme="minorHAnsi" w:hAnsiTheme="minorHAnsi"/>
        <w:sz w:val="16"/>
        <w:szCs w:val="16"/>
        <w:lang w:val="nl-BE"/>
      </w:rPr>
      <w:t>300</w:t>
    </w:r>
    <w:r w:rsidR="00C45AC6">
      <w:rPr>
        <w:rStyle w:val="A3"/>
        <w:rFonts w:asciiTheme="minorHAnsi" w:hAnsiTheme="minorHAnsi"/>
        <w:sz w:val="16"/>
        <w:szCs w:val="16"/>
        <w:lang w:val="nl-BE"/>
      </w:rPr>
      <w:t>0 LEUVEN</w:t>
    </w:r>
  </w:p>
  <w:p w14:paraId="73ADFB3B" w14:textId="77777777" w:rsidR="00C30DC7" w:rsidRPr="00906566" w:rsidRDefault="00C30DC7" w:rsidP="00C30DC7">
    <w:pPr>
      <w:pStyle w:val="Pa1"/>
      <w:jc w:val="right"/>
      <w:rPr>
        <w:rFonts w:asciiTheme="minorHAnsi" w:hAnsiTheme="minorHAnsi" w:cs="YogaSansOT-Bold"/>
        <w:color w:val="000000"/>
        <w:sz w:val="16"/>
        <w:szCs w:val="16"/>
        <w:lang w:val="nl-BE"/>
      </w:rPr>
    </w:pPr>
    <w:r w:rsidRPr="00906566">
      <w:rPr>
        <w:rStyle w:val="A2"/>
        <w:rFonts w:asciiTheme="minorHAnsi" w:hAnsiTheme="minorHAnsi"/>
        <w:sz w:val="16"/>
        <w:szCs w:val="16"/>
        <w:lang w:val="nl-BE"/>
      </w:rPr>
      <w:t>016 79 09 80</w:t>
    </w:r>
  </w:p>
  <w:p w14:paraId="748BEB49" w14:textId="77777777" w:rsidR="00C30DC7" w:rsidRPr="00906566" w:rsidRDefault="00C45AC6" w:rsidP="00C30DC7">
    <w:pPr>
      <w:pStyle w:val="Koptekst"/>
      <w:jc w:val="right"/>
      <w:rPr>
        <w:rStyle w:val="A2"/>
        <w:b w:val="0"/>
        <w:color w:val="auto"/>
        <w:sz w:val="16"/>
        <w:szCs w:val="16"/>
        <w:lang w:val="nl-BE"/>
      </w:rPr>
    </w:pPr>
    <w:hyperlink r:id="rId1" w:history="1">
      <w:r w:rsidR="00682D91" w:rsidRPr="00906566">
        <w:rPr>
          <w:rStyle w:val="Hyperlink"/>
          <w:rFonts w:cs="YogaSansOT-Bold"/>
          <w:b/>
          <w:color w:val="auto"/>
          <w:sz w:val="16"/>
          <w:szCs w:val="16"/>
          <w:lang w:val="nl-BE"/>
        </w:rPr>
        <w:t>bemiddelingsburo@alba.be</w:t>
      </w:r>
    </w:hyperlink>
  </w:p>
  <w:p w14:paraId="36CE3C3E" w14:textId="77777777" w:rsidR="00682D91" w:rsidRPr="001D5CEA" w:rsidRDefault="00682D91" w:rsidP="00C30DC7">
    <w:pPr>
      <w:pStyle w:val="Koptekst"/>
      <w:jc w:val="right"/>
      <w:rPr>
        <w:lang w:val="nl-BE"/>
      </w:rPr>
    </w:pPr>
  </w:p>
  <w:p w14:paraId="20E9DF95" w14:textId="77777777" w:rsidR="00454912" w:rsidRPr="00C30DC7" w:rsidRDefault="00C30DC7" w:rsidP="00C30DC7">
    <w:pPr>
      <w:pStyle w:val="Koptekst"/>
    </w:pPr>
    <w:r>
      <w:rPr>
        <w:noProof/>
        <w:lang w:val="nl-BE" w:eastAsia="nl-BE"/>
      </w:rPr>
      <w:drawing>
        <wp:anchor distT="0" distB="0" distL="114300" distR="114300" simplePos="0" relativeHeight="251659264" behindDoc="0" locked="0" layoutInCell="1" allowOverlap="1" wp14:anchorId="06055434" wp14:editId="157BFF99">
          <wp:simplePos x="0" y="0"/>
          <wp:positionH relativeFrom="margin">
            <wp:posOffset>0</wp:posOffset>
          </wp:positionH>
          <wp:positionV relativeFrom="page">
            <wp:posOffset>346710</wp:posOffset>
          </wp:positionV>
          <wp:extent cx="2148840" cy="1074420"/>
          <wp:effectExtent l="0" t="0" r="0" b="0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8840" cy="1074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AC6"/>
    <w:rsid w:val="000106A4"/>
    <w:rsid w:val="00073A65"/>
    <w:rsid w:val="000800DA"/>
    <w:rsid w:val="00085314"/>
    <w:rsid w:val="000B581F"/>
    <w:rsid w:val="00101C00"/>
    <w:rsid w:val="00171A1A"/>
    <w:rsid w:val="00195B53"/>
    <w:rsid w:val="002020CE"/>
    <w:rsid w:val="002C28CC"/>
    <w:rsid w:val="002E4BD4"/>
    <w:rsid w:val="003264BF"/>
    <w:rsid w:val="003321F5"/>
    <w:rsid w:val="00335665"/>
    <w:rsid w:val="00351A29"/>
    <w:rsid w:val="0038602B"/>
    <w:rsid w:val="003B0269"/>
    <w:rsid w:val="003C1D79"/>
    <w:rsid w:val="003D463D"/>
    <w:rsid w:val="004404DA"/>
    <w:rsid w:val="00445ECE"/>
    <w:rsid w:val="00454912"/>
    <w:rsid w:val="005135A1"/>
    <w:rsid w:val="00526C94"/>
    <w:rsid w:val="005B6B93"/>
    <w:rsid w:val="005E5286"/>
    <w:rsid w:val="00625D74"/>
    <w:rsid w:val="00656840"/>
    <w:rsid w:val="0068172D"/>
    <w:rsid w:val="00682D91"/>
    <w:rsid w:val="006B6682"/>
    <w:rsid w:val="006D2FDC"/>
    <w:rsid w:val="007A02D6"/>
    <w:rsid w:val="007D77B6"/>
    <w:rsid w:val="008538AF"/>
    <w:rsid w:val="00857BF6"/>
    <w:rsid w:val="008E6109"/>
    <w:rsid w:val="00906566"/>
    <w:rsid w:val="009214A3"/>
    <w:rsid w:val="009318F2"/>
    <w:rsid w:val="009B6335"/>
    <w:rsid w:val="00A075CF"/>
    <w:rsid w:val="00A21A72"/>
    <w:rsid w:val="00A513D6"/>
    <w:rsid w:val="00AF0489"/>
    <w:rsid w:val="00AF5D8C"/>
    <w:rsid w:val="00B12E16"/>
    <w:rsid w:val="00B21AA0"/>
    <w:rsid w:val="00B23F7C"/>
    <w:rsid w:val="00BC5FEE"/>
    <w:rsid w:val="00C12EF0"/>
    <w:rsid w:val="00C23E27"/>
    <w:rsid w:val="00C30DC7"/>
    <w:rsid w:val="00C45AC6"/>
    <w:rsid w:val="00C5224B"/>
    <w:rsid w:val="00C60E90"/>
    <w:rsid w:val="00C70ADF"/>
    <w:rsid w:val="00CC140E"/>
    <w:rsid w:val="00D61E24"/>
    <w:rsid w:val="00DB6586"/>
    <w:rsid w:val="00DF1A8D"/>
    <w:rsid w:val="00E0183F"/>
    <w:rsid w:val="00E2252D"/>
    <w:rsid w:val="00E96CD3"/>
    <w:rsid w:val="00EA4FDA"/>
    <w:rsid w:val="00EF6AD9"/>
    <w:rsid w:val="00F53810"/>
    <w:rsid w:val="00F66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38B3A9"/>
  <w15:docId w15:val="{7A116B5F-A61C-4D15-B46A-1C79AFCF0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4912"/>
  </w:style>
  <w:style w:type="paragraph" w:styleId="Voettekst">
    <w:name w:val="footer"/>
    <w:basedOn w:val="Standaard"/>
    <w:link w:val="Voet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4912"/>
  </w:style>
  <w:style w:type="paragraph" w:styleId="Ballontekst">
    <w:name w:val="Balloon Text"/>
    <w:basedOn w:val="Standaard"/>
    <w:link w:val="BallontekstChar"/>
    <w:uiPriority w:val="99"/>
    <w:semiHidden/>
    <w:unhideWhenUsed/>
    <w:rsid w:val="0045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5491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4912"/>
    <w:pPr>
      <w:autoSpaceDE w:val="0"/>
      <w:autoSpaceDN w:val="0"/>
      <w:adjustRightInd w:val="0"/>
      <w:spacing w:after="0" w:line="240" w:lineRule="auto"/>
    </w:pPr>
    <w:rPr>
      <w:rFonts w:ascii="YogaSansOT-Thin" w:hAnsi="YogaSansOT-Thin" w:cs="YogaSansOT-Thin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54912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454912"/>
    <w:rPr>
      <w:rFonts w:cs="YogaSansOT-Thin"/>
      <w:color w:val="000000"/>
      <w:sz w:val="16"/>
      <w:szCs w:val="16"/>
    </w:rPr>
  </w:style>
  <w:style w:type="paragraph" w:styleId="Bijschrift">
    <w:name w:val="caption"/>
    <w:basedOn w:val="Standaard"/>
    <w:next w:val="Standaard"/>
    <w:qFormat/>
    <w:rsid w:val="007D77B6"/>
    <w:pPr>
      <w:framePr w:w="737" w:h="170" w:hSpace="142" w:wrap="around" w:vAnchor="page" w:hAnchor="page" w:x="8071" w:y="4658"/>
      <w:shd w:val="solid" w:color="FFFFFF" w:fill="FFFFFF"/>
      <w:spacing w:after="0" w:line="240" w:lineRule="auto"/>
      <w:jc w:val="both"/>
    </w:pPr>
    <w:rPr>
      <w:rFonts w:ascii="Arial" w:eastAsia="Times New Roman" w:hAnsi="Arial" w:cs="Arial"/>
      <w:b/>
      <w:sz w:val="15"/>
      <w:szCs w:val="24"/>
      <w:lang w:val="fr-FR" w:eastAsia="nl-NL"/>
    </w:rPr>
  </w:style>
  <w:style w:type="character" w:styleId="Hyperlink">
    <w:name w:val="Hyperlink"/>
    <w:basedOn w:val="Standaardalinea-lettertype"/>
    <w:uiPriority w:val="99"/>
    <w:unhideWhenUsed/>
    <w:rsid w:val="00BC5FEE"/>
    <w:rPr>
      <w:color w:val="0000FF" w:themeColor="hyperlink"/>
      <w:u w:val="single"/>
    </w:rPr>
  </w:style>
  <w:style w:type="character" w:customStyle="1" w:styleId="A2">
    <w:name w:val="A2"/>
    <w:uiPriority w:val="99"/>
    <w:rsid w:val="00C30DC7"/>
    <w:rPr>
      <w:rFonts w:cs="YogaSansOT-Bold"/>
      <w:b/>
      <w:bCs/>
      <w:color w:val="000000"/>
      <w:sz w:val="22"/>
      <w:szCs w:val="22"/>
    </w:rPr>
  </w:style>
  <w:style w:type="character" w:customStyle="1" w:styleId="A3">
    <w:name w:val="A3"/>
    <w:uiPriority w:val="99"/>
    <w:rsid w:val="00C30DC7"/>
    <w:rPr>
      <w:rFonts w:ascii="YogaSansOT-Thin" w:hAnsi="YogaSansOT-Thin" w:cs="YogaSansOT-Thin"/>
      <w:color w:val="000000"/>
      <w:sz w:val="20"/>
      <w:szCs w:val="20"/>
    </w:rPr>
  </w:style>
  <w:style w:type="paragraph" w:customStyle="1" w:styleId="Pa2">
    <w:name w:val="Pa2"/>
    <w:basedOn w:val="Standaard"/>
    <w:next w:val="Standaard"/>
    <w:uiPriority w:val="99"/>
    <w:rsid w:val="000B581F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1">
    <w:name w:val="A1"/>
    <w:uiPriority w:val="99"/>
    <w:rsid w:val="000B581F"/>
    <w:rPr>
      <w:rFonts w:ascii="Guardian Sans Light" w:hAnsi="Guardian Sans Light" w:cs="Guardian Sans Light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ebby.vanderkelen@alba.b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bemiddelingsburo@alba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lba-rds\alba\BB\2.%20Standaarddocumenten%20(OK)\1_LEUVEN%20(OK)\Bemiddeling%20(OK%20-%20LE)\standaardbrieven%20(OK%20-%20LE)\Vrijwilligers\Brieven%20naar%20partijen%20Leuven\afsluiten_geen-opstart-of-overeenkoms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afsluiten_geen-opstart-of-overeenkomst.dotx</Template>
  <TotalTime>1</TotalTime>
  <Pages>1</Pages>
  <Words>170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Alba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Vancleynenbreugel</dc:creator>
  <cp:lastModifiedBy>Kim Van Cleynenbreugel</cp:lastModifiedBy>
  <cp:revision>1</cp:revision>
  <cp:lastPrinted>2017-03-31T13:05:00Z</cp:lastPrinted>
  <dcterms:created xsi:type="dcterms:W3CDTF">2026-08-25T10:53:00Z</dcterms:created>
  <dcterms:modified xsi:type="dcterms:W3CDTF">2026-08-25T10:54:00Z</dcterms:modified>
</cp:coreProperties>
</file>