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B0AF5" w14:textId="77777777" w:rsidR="00512297" w:rsidRDefault="00512297" w:rsidP="00512297">
      <w:r w:rsidRPr="00512297"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2C1B5D" wp14:editId="6722B76B">
                <wp:simplePos x="0" y="0"/>
                <wp:positionH relativeFrom="margin">
                  <wp:posOffset>3879850</wp:posOffset>
                </wp:positionH>
                <wp:positionV relativeFrom="paragraph">
                  <wp:posOffset>283210</wp:posOffset>
                </wp:positionV>
                <wp:extent cx="2178050" cy="920750"/>
                <wp:effectExtent l="0" t="0" r="0" b="0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8050" cy="92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C19AAA" w14:textId="77777777" w:rsidR="00512297" w:rsidRPr="00436D3C" w:rsidRDefault="00512297" w:rsidP="00512297">
                            <w:pPr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36D3C"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t>Aan</w:t>
                            </w:r>
                            <w:proofErr w:type="spellEnd"/>
                            <w:r w:rsidRPr="00436D3C"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475739FC" w14:textId="77777777" w:rsidR="00512297" w:rsidRDefault="00512297" w:rsidP="00512297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7858444C" w14:textId="77777777" w:rsidR="00512297" w:rsidRDefault="00512297" w:rsidP="00512297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6D4109F3" w14:textId="77777777" w:rsidR="00512297" w:rsidRDefault="00512297" w:rsidP="00512297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7327904F" w14:textId="77777777" w:rsidR="00512297" w:rsidRDefault="00512297" w:rsidP="00512297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4FD8093B" w14:textId="77777777" w:rsidR="00512297" w:rsidRDefault="00512297" w:rsidP="00512297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2DE6F0E1" w14:textId="77777777" w:rsidR="00512297" w:rsidRDefault="00512297" w:rsidP="00512297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0FB3B66B" w14:textId="77777777" w:rsidR="00512297" w:rsidRDefault="00512297" w:rsidP="00512297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7C69CFB4" w14:textId="77777777" w:rsidR="00512297" w:rsidRDefault="00512297" w:rsidP="00512297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02522C5F" w14:textId="77777777" w:rsidR="00512297" w:rsidRDefault="00512297" w:rsidP="00512297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257CF548" w14:textId="77777777" w:rsidR="00512297" w:rsidRPr="006D7AB6" w:rsidRDefault="00512297" w:rsidP="00512297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6D7AB6">
                              <w:rPr>
                                <w:rFonts w:ascii="Arial Narrow" w:hAnsi="Arial Narrow" w:cs="Arial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2C1B5D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05.5pt;margin-top:22.3pt;width:171.5pt;height:72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" stroked="f">
                <v:textbox>
                  <w:txbxContent>
                    <w:p w14:paraId="3DC19AAA" w14:textId="77777777" w:rsidR="00512297" w:rsidRPr="00436D3C" w:rsidRDefault="00512297" w:rsidP="00512297">
                      <w:pPr>
                        <w:rPr>
                          <w:rFonts w:ascii="Calibri" w:hAnsi="Calibri" w:cs="Arial"/>
                          <w:sz w:val="24"/>
                          <w:szCs w:val="24"/>
                        </w:rPr>
                      </w:pPr>
                      <w:proofErr w:type="spellStart"/>
                      <w:r w:rsidRPr="00436D3C">
                        <w:rPr>
                          <w:rFonts w:ascii="Calibri" w:hAnsi="Calibri" w:cs="Arial"/>
                          <w:sz w:val="24"/>
                          <w:szCs w:val="24"/>
                        </w:rPr>
                        <w:t>Aan</w:t>
                      </w:r>
                      <w:proofErr w:type="spellEnd"/>
                      <w:r w:rsidRPr="00436D3C">
                        <w:rPr>
                          <w:rFonts w:ascii="Calibri" w:hAnsi="Calibri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hAnsi="Calibri" w:cs="Arial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Calibri" w:hAnsi="Calibri" w:cs="Arial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Calibri" w:hAnsi="Calibri" w:cs="Arial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Calibri" w:hAnsi="Calibri" w:cs="Arial"/>
                          <w:sz w:val="24"/>
                          <w:szCs w:val="24"/>
                        </w:rPr>
                        <w:br/>
                      </w:r>
                    </w:p>
                    <w:p w14:paraId="475739FC" w14:textId="77777777" w:rsidR="00512297" w:rsidRDefault="00512297" w:rsidP="00512297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7858444C" w14:textId="77777777" w:rsidR="00512297" w:rsidRDefault="00512297" w:rsidP="00512297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6D4109F3" w14:textId="77777777" w:rsidR="00512297" w:rsidRDefault="00512297" w:rsidP="00512297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7327904F" w14:textId="77777777" w:rsidR="00512297" w:rsidRDefault="00512297" w:rsidP="00512297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4FD8093B" w14:textId="77777777" w:rsidR="00512297" w:rsidRDefault="00512297" w:rsidP="00512297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2DE6F0E1" w14:textId="77777777" w:rsidR="00512297" w:rsidRDefault="00512297" w:rsidP="00512297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0FB3B66B" w14:textId="77777777" w:rsidR="00512297" w:rsidRDefault="00512297" w:rsidP="00512297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7C69CFB4" w14:textId="77777777" w:rsidR="00512297" w:rsidRDefault="00512297" w:rsidP="00512297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02522C5F" w14:textId="77777777" w:rsidR="00512297" w:rsidRDefault="00512297" w:rsidP="00512297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257CF548" w14:textId="77777777" w:rsidR="00512297" w:rsidRPr="006D7AB6" w:rsidRDefault="00512297" w:rsidP="00512297">
                      <w:pPr>
                        <w:rPr>
                          <w:rFonts w:ascii="Arial Narrow" w:hAnsi="Arial Narrow"/>
                        </w:rPr>
                      </w:pPr>
                      <w:r w:rsidRPr="006D7AB6">
                        <w:rPr>
                          <w:rFonts w:ascii="Arial Narrow" w:hAnsi="Arial Narrow" w:cs="Arial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C04487" w14:textId="77777777" w:rsidR="00512297" w:rsidRDefault="00512297" w:rsidP="00512297"/>
    <w:p w14:paraId="0B11BBA0" w14:textId="77777777" w:rsidR="00512297" w:rsidRDefault="00512297" w:rsidP="00512297"/>
    <w:p w14:paraId="42578EAA" w14:textId="77777777" w:rsidR="00512297" w:rsidRDefault="00512297" w:rsidP="00512297"/>
    <w:p w14:paraId="3408E9AC" w14:textId="77777777" w:rsidR="00C53E78" w:rsidRDefault="00C53E78" w:rsidP="00512297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</w:pPr>
    </w:p>
    <w:p w14:paraId="54F94420" w14:textId="77777777" w:rsidR="00512297" w:rsidRDefault="00512297" w:rsidP="00C636DF">
      <w:pPr>
        <w:keepNext/>
        <w:tabs>
          <w:tab w:val="left" w:pos="2268"/>
          <w:tab w:val="left" w:pos="5103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</w:pPr>
      <w:r w:rsidRPr="00FB69D6"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>PV-nummer</w:t>
      </w:r>
      <w:r w:rsidRPr="00FB69D6"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Dossiernummer BB</w:t>
      </w:r>
      <w:r w:rsidRPr="00FB69D6"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Contactpersoon</w:t>
      </w:r>
      <w:r w:rsidRPr="00FB69D6"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Datum</w:t>
      </w:r>
    </w:p>
    <w:p w14:paraId="79B754E4" w14:textId="77777777" w:rsidR="00512297" w:rsidRPr="00C20BCC" w:rsidRDefault="00512297" w:rsidP="00512297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Cs/>
          <w:sz w:val="20"/>
          <w:szCs w:val="20"/>
          <w:lang w:val="nl-NL" w:eastAsia="nl-NL"/>
        </w:rPr>
      </w:pPr>
      <w:r>
        <w:rPr>
          <w:rFonts w:ascii="Calibri" w:eastAsia="Times New Roman" w:hAnsi="Calibri" w:cs="Arial"/>
          <w:bCs/>
          <w:sz w:val="20"/>
          <w:szCs w:val="20"/>
          <w:lang w:val="nl-NL" w:eastAsia="nl-NL"/>
        </w:rPr>
        <w:tab/>
      </w:r>
      <w:r>
        <w:rPr>
          <w:rFonts w:ascii="Calibri" w:eastAsia="Times New Roman" w:hAnsi="Calibri" w:cs="Arial"/>
          <w:bCs/>
          <w:sz w:val="20"/>
          <w:szCs w:val="20"/>
          <w:lang w:val="nl-NL" w:eastAsia="nl-NL"/>
        </w:rPr>
        <w:tab/>
      </w:r>
      <w:r>
        <w:rPr>
          <w:rFonts w:ascii="Calibri" w:eastAsia="Times New Roman" w:hAnsi="Calibri" w:cs="Arial"/>
          <w:bCs/>
          <w:sz w:val="20"/>
          <w:szCs w:val="20"/>
          <w:lang w:val="nl-NL" w:eastAsia="nl-NL"/>
        </w:rPr>
        <w:tab/>
      </w:r>
      <w:r w:rsidRPr="00C20BCC">
        <w:rPr>
          <w:rFonts w:ascii="Calibri" w:eastAsia="Times New Roman" w:hAnsi="Calibri" w:cs="Arial"/>
          <w:bCs/>
          <w:sz w:val="20"/>
          <w:szCs w:val="20"/>
          <w:lang w:val="nl-NL" w:eastAsia="nl-NL"/>
        </w:rPr>
        <w:tab/>
      </w:r>
      <w:r w:rsidRPr="00C20BCC">
        <w:rPr>
          <w:rFonts w:ascii="Calibri" w:eastAsia="Times New Roman" w:hAnsi="Calibri" w:cs="Arial"/>
          <w:bCs/>
          <w:sz w:val="20"/>
          <w:szCs w:val="20"/>
          <w:lang w:val="nl-NL" w:eastAsia="nl-NL"/>
        </w:rPr>
        <w:tab/>
      </w:r>
      <w:r w:rsidRPr="00C20BCC">
        <w:rPr>
          <w:rFonts w:ascii="Calibri" w:eastAsia="Times New Roman" w:hAnsi="Calibri" w:cs="Arial"/>
          <w:bCs/>
          <w:sz w:val="20"/>
          <w:szCs w:val="20"/>
          <w:lang w:val="nl-NL" w:eastAsia="nl-NL"/>
        </w:rPr>
        <w:tab/>
      </w:r>
    </w:p>
    <w:p w14:paraId="0940A3CB" w14:textId="77777777" w:rsidR="00723FFC" w:rsidRDefault="00723FFC" w:rsidP="0043716C">
      <w:pPr>
        <w:keepNext/>
        <w:spacing w:after="0" w:line="240" w:lineRule="auto"/>
        <w:outlineLvl w:val="0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0FD86B0E" w14:textId="77777777" w:rsidR="0043716C" w:rsidRPr="00137DF8" w:rsidRDefault="0043716C" w:rsidP="00137DF8">
      <w:pPr>
        <w:keepNext/>
        <w:spacing w:before="120" w:after="120" w:line="240" w:lineRule="auto"/>
        <w:outlineLvl w:val="0"/>
        <w:rPr>
          <w:rFonts w:eastAsia="Times New Roman" w:cstheme="minorHAnsi"/>
          <w:b/>
          <w:bCs/>
          <w:lang w:val="nl-NL" w:eastAsia="nl-NL"/>
        </w:rPr>
      </w:pPr>
      <w:r w:rsidRPr="00137DF8">
        <w:rPr>
          <w:rFonts w:eastAsia="Times New Roman" w:cstheme="minorHAnsi"/>
          <w:b/>
          <w:bCs/>
          <w:lang w:val="nl-NL" w:eastAsia="nl-NL"/>
        </w:rPr>
        <w:t xml:space="preserve">Aanbod </w:t>
      </w:r>
      <w:r w:rsidR="004D05B3">
        <w:rPr>
          <w:rFonts w:eastAsia="Times New Roman" w:cstheme="minorHAnsi"/>
          <w:b/>
          <w:bCs/>
          <w:lang w:val="nl-NL" w:eastAsia="nl-NL"/>
        </w:rPr>
        <w:t>herstel</w:t>
      </w:r>
      <w:r w:rsidRPr="00137DF8">
        <w:rPr>
          <w:rFonts w:eastAsia="Times New Roman" w:cstheme="minorHAnsi"/>
          <w:b/>
          <w:bCs/>
          <w:lang w:val="nl-NL" w:eastAsia="nl-NL"/>
        </w:rPr>
        <w:t>bemiddeling</w:t>
      </w:r>
    </w:p>
    <w:p w14:paraId="7C8FB66C" w14:textId="77777777" w:rsidR="00723FFC" w:rsidRPr="00137DF8" w:rsidRDefault="00723FFC" w:rsidP="00C636DF">
      <w:pPr>
        <w:spacing w:before="120" w:after="120" w:line="240" w:lineRule="auto"/>
        <w:rPr>
          <w:rFonts w:eastAsia="Times New Roman" w:cstheme="minorHAnsi"/>
          <w:lang w:val="nl-NL" w:eastAsia="nl-NL"/>
        </w:rPr>
      </w:pPr>
    </w:p>
    <w:p w14:paraId="3056523C" w14:textId="77777777" w:rsidR="00723FFC" w:rsidRPr="00137DF8" w:rsidRDefault="00723FFC" w:rsidP="00C636DF">
      <w:pPr>
        <w:spacing w:before="120" w:after="120" w:line="240" w:lineRule="auto"/>
        <w:rPr>
          <w:rFonts w:eastAsia="Times New Roman" w:cstheme="minorHAnsi"/>
          <w:lang w:val="nl-BE" w:eastAsia="nl-NL"/>
        </w:rPr>
      </w:pPr>
      <w:r w:rsidRPr="00137DF8">
        <w:rPr>
          <w:rFonts w:eastAsia="Times New Roman" w:cstheme="minorHAnsi"/>
          <w:lang w:val="nl-BE" w:eastAsia="nl-NL"/>
        </w:rPr>
        <w:t>Beste</w:t>
      </w:r>
      <w:r w:rsidR="004D05B3">
        <w:rPr>
          <w:rFonts w:eastAsia="Times New Roman" w:cstheme="minorHAnsi"/>
          <w:lang w:val="nl-BE" w:eastAsia="nl-NL"/>
        </w:rPr>
        <w:t>,</w:t>
      </w:r>
    </w:p>
    <w:p w14:paraId="7A9D8B27" w14:textId="77777777" w:rsidR="00723FFC" w:rsidRPr="00137DF8" w:rsidRDefault="00723FFC" w:rsidP="004D05B3">
      <w:pPr>
        <w:spacing w:after="0" w:line="240" w:lineRule="auto"/>
        <w:rPr>
          <w:rFonts w:eastAsia="Times New Roman" w:cstheme="minorHAnsi"/>
          <w:lang w:val="nl-BE" w:eastAsia="nl-NL"/>
        </w:rPr>
      </w:pPr>
    </w:p>
    <w:p w14:paraId="08F062B0" w14:textId="77777777" w:rsidR="00723FFC" w:rsidRPr="00137DF8" w:rsidRDefault="00723FFC" w:rsidP="004D05B3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137DF8">
        <w:rPr>
          <w:rFonts w:eastAsia="Times New Roman" w:cstheme="minorHAnsi"/>
          <w:lang w:val="nl-NL" w:eastAsia="nl-NL"/>
        </w:rPr>
        <w:t xml:space="preserve">Jullie kregen een brief van het Openbaar Ministerie van </w:t>
      </w:r>
      <w:r w:rsidRPr="00C636DF">
        <w:rPr>
          <w:rFonts w:eastAsia="Times New Roman" w:cstheme="minorHAnsi"/>
          <w:lang w:val="nl-NL" w:eastAsia="nl-NL"/>
        </w:rPr>
        <w:t>Leuven</w:t>
      </w:r>
      <w:r w:rsidRPr="00137DF8">
        <w:rPr>
          <w:rFonts w:eastAsia="Times New Roman" w:cstheme="minorHAnsi"/>
          <w:i/>
          <w:lang w:val="nl-NL" w:eastAsia="nl-NL"/>
        </w:rPr>
        <w:t xml:space="preserve"> </w:t>
      </w:r>
      <w:r w:rsidRPr="00137DF8">
        <w:rPr>
          <w:rFonts w:eastAsia="Times New Roman" w:cstheme="minorHAnsi"/>
          <w:lang w:val="nl-NL" w:eastAsia="nl-NL"/>
        </w:rPr>
        <w:t xml:space="preserve">met een aanbod voor </w:t>
      </w:r>
      <w:r w:rsidR="004D05B3">
        <w:rPr>
          <w:rFonts w:eastAsia="Times New Roman" w:cstheme="minorHAnsi"/>
          <w:lang w:val="nl-NL" w:eastAsia="nl-NL"/>
        </w:rPr>
        <w:t>herstel</w:t>
      </w:r>
      <w:r w:rsidRPr="00137DF8">
        <w:rPr>
          <w:rFonts w:eastAsia="Times New Roman" w:cstheme="minorHAnsi"/>
          <w:lang w:val="nl-NL" w:eastAsia="nl-NL"/>
        </w:rPr>
        <w:t>bemiddeling</w:t>
      </w:r>
      <w:r w:rsidR="00F5555D">
        <w:rPr>
          <w:rFonts w:eastAsia="Times New Roman" w:cstheme="minorHAnsi"/>
          <w:lang w:val="nl-NL" w:eastAsia="nl-NL"/>
        </w:rPr>
        <w:t xml:space="preserve"> voor </w:t>
      </w:r>
      <w:r w:rsidRPr="00137DF8">
        <w:rPr>
          <w:rFonts w:eastAsia="Times New Roman" w:cstheme="minorHAnsi"/>
          <w:lang w:val="nl-NL" w:eastAsia="nl-NL"/>
        </w:rPr>
        <w:t xml:space="preserve">FEITEN, </w:t>
      </w:r>
      <w:r w:rsidRPr="00C636DF">
        <w:rPr>
          <w:rFonts w:eastAsia="Times New Roman" w:cstheme="minorHAnsi"/>
          <w:lang w:val="nl-NL" w:eastAsia="nl-NL"/>
        </w:rPr>
        <w:t>waarvan je slachtoffer werd/waarbij je betrokken was.</w:t>
      </w:r>
      <w:r w:rsidRPr="00137DF8">
        <w:rPr>
          <w:rFonts w:eastAsia="Times New Roman" w:cstheme="minorHAnsi"/>
          <w:lang w:val="nl-NL" w:eastAsia="nl-NL"/>
        </w:rPr>
        <w:t xml:space="preserve"> Deze feiten deden zich voor op DATUM te PLAATS. </w:t>
      </w:r>
    </w:p>
    <w:p w14:paraId="0906B5CF" w14:textId="77777777" w:rsidR="00723FFC" w:rsidRPr="00137DF8" w:rsidRDefault="00723FFC" w:rsidP="004D05B3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61797EB2" w14:textId="77777777" w:rsidR="00723FFC" w:rsidRPr="00137DF8" w:rsidRDefault="00723FFC" w:rsidP="004D05B3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137DF8">
        <w:rPr>
          <w:rFonts w:eastAsia="Times New Roman" w:cstheme="minorHAnsi"/>
          <w:lang w:val="nl-NL" w:eastAsia="nl-NL"/>
        </w:rPr>
        <w:t xml:space="preserve">Ik ben NAAM, de </w:t>
      </w:r>
      <w:r w:rsidR="004D05B3">
        <w:rPr>
          <w:rFonts w:eastAsia="Times New Roman" w:cstheme="minorHAnsi"/>
          <w:lang w:val="nl-NL" w:eastAsia="nl-NL"/>
        </w:rPr>
        <w:t>herstel</w:t>
      </w:r>
      <w:r w:rsidRPr="00137DF8">
        <w:rPr>
          <w:rFonts w:eastAsia="Times New Roman" w:cstheme="minorHAnsi"/>
          <w:lang w:val="nl-NL" w:eastAsia="nl-NL"/>
        </w:rPr>
        <w:t xml:space="preserve">bemiddelaar in dit </w:t>
      </w:r>
      <w:r w:rsidR="004D05B3">
        <w:rPr>
          <w:rFonts w:eastAsia="Times New Roman" w:cstheme="minorHAnsi"/>
          <w:lang w:val="nl-NL" w:eastAsia="nl-NL"/>
        </w:rPr>
        <w:t>herstel</w:t>
      </w:r>
      <w:r w:rsidRPr="00137DF8">
        <w:rPr>
          <w:rFonts w:eastAsia="Times New Roman" w:cstheme="minorHAnsi"/>
          <w:lang w:val="nl-NL" w:eastAsia="nl-NL"/>
        </w:rPr>
        <w:t xml:space="preserve">bemiddelingsdossier. Ik wil jullie informeren over wat </w:t>
      </w:r>
      <w:r w:rsidR="004D05B3">
        <w:rPr>
          <w:rFonts w:eastAsia="Times New Roman" w:cstheme="minorHAnsi"/>
          <w:lang w:val="nl-NL" w:eastAsia="nl-NL"/>
        </w:rPr>
        <w:t>herstel</w:t>
      </w:r>
      <w:r w:rsidRPr="00137DF8">
        <w:rPr>
          <w:rFonts w:eastAsia="Times New Roman" w:cstheme="minorHAnsi"/>
          <w:lang w:val="nl-NL" w:eastAsia="nl-NL"/>
        </w:rPr>
        <w:t xml:space="preserve">bemiddeling is en met jullie bespreken wat dit voor jullie kan betekenen. </w:t>
      </w:r>
    </w:p>
    <w:p w14:paraId="0CFE4ADC" w14:textId="77777777" w:rsidR="00723FFC" w:rsidRPr="00137DF8" w:rsidRDefault="00723FFC" w:rsidP="004D05B3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128A8562" w14:textId="77777777" w:rsidR="00723FFC" w:rsidRPr="00137DF8" w:rsidRDefault="00723FFC" w:rsidP="004D05B3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  <w:r w:rsidRPr="00137DF8">
        <w:rPr>
          <w:rFonts w:eastAsia="Times New Roman" w:cstheme="minorHAnsi"/>
          <w:b/>
          <w:bCs/>
          <w:lang w:val="nl-NL" w:eastAsia="nl-NL"/>
        </w:rPr>
        <w:t xml:space="preserve">Daarom stel ik voor dat ik bij jullie thuis langskom op DATUM om/rond UUR. </w:t>
      </w:r>
    </w:p>
    <w:p w14:paraId="672BC190" w14:textId="77777777" w:rsidR="00723FFC" w:rsidRPr="00137DF8" w:rsidRDefault="00723FFC" w:rsidP="004D05B3">
      <w:pPr>
        <w:spacing w:after="0" w:line="240" w:lineRule="auto"/>
        <w:jc w:val="both"/>
        <w:rPr>
          <w:rFonts w:eastAsia="Times New Roman" w:cstheme="minorHAnsi"/>
          <w:color w:val="FF0000"/>
          <w:lang w:val="nl-BE" w:eastAsia="nl-NL"/>
        </w:rPr>
      </w:pPr>
    </w:p>
    <w:p w14:paraId="14AD9DA9" w14:textId="77777777" w:rsidR="00723FFC" w:rsidRPr="00D05451" w:rsidRDefault="00D05451" w:rsidP="004D05B3">
      <w:pPr>
        <w:spacing w:after="0" w:line="240" w:lineRule="auto"/>
        <w:jc w:val="both"/>
        <w:rPr>
          <w:rFonts w:eastAsia="Times New Roman" w:cstheme="minorHAnsi"/>
          <w:i/>
          <w:iCs/>
          <w:lang w:val="nl-BE" w:eastAsia="nl-NL"/>
        </w:rPr>
      </w:pPr>
      <w:r w:rsidRPr="00D05451">
        <w:rPr>
          <w:rFonts w:eastAsia="Times New Roman" w:cstheme="minorHAnsi"/>
          <w:i/>
          <w:iCs/>
          <w:lang w:val="nl-BE" w:eastAsia="nl-NL"/>
        </w:rPr>
        <w:t>(</w:t>
      </w:r>
      <w:r w:rsidR="00723FFC" w:rsidRPr="00D05451">
        <w:rPr>
          <w:rFonts w:eastAsia="Times New Roman" w:cstheme="minorHAnsi"/>
          <w:i/>
          <w:iCs/>
          <w:lang w:val="nl-BE" w:eastAsia="nl-NL"/>
        </w:rPr>
        <w:t xml:space="preserve">Ik kan jullie alvast laten weten dat de andere partij contact opnam met onze dienst en wenst in te gaan op het aanbod van </w:t>
      </w:r>
      <w:r w:rsidR="004D05B3">
        <w:rPr>
          <w:rFonts w:eastAsia="Times New Roman" w:cstheme="minorHAnsi"/>
          <w:i/>
          <w:iCs/>
          <w:lang w:val="nl-BE" w:eastAsia="nl-NL"/>
        </w:rPr>
        <w:t>herstel</w:t>
      </w:r>
      <w:r w:rsidR="00723FFC" w:rsidRPr="00D05451">
        <w:rPr>
          <w:rFonts w:eastAsia="Times New Roman" w:cstheme="minorHAnsi"/>
          <w:i/>
          <w:iCs/>
          <w:lang w:val="nl-BE" w:eastAsia="nl-NL"/>
        </w:rPr>
        <w:t>bemiddeling.</w:t>
      </w:r>
      <w:r w:rsidRPr="00D05451">
        <w:rPr>
          <w:rFonts w:eastAsia="Times New Roman" w:cstheme="minorHAnsi"/>
          <w:i/>
          <w:iCs/>
          <w:lang w:val="nl-BE" w:eastAsia="nl-NL"/>
        </w:rPr>
        <w:t>)</w:t>
      </w:r>
    </w:p>
    <w:p w14:paraId="638628E5" w14:textId="77777777" w:rsidR="00723FFC" w:rsidRPr="00137DF8" w:rsidRDefault="00723FFC" w:rsidP="004D05B3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2CDBC47D" w14:textId="77777777" w:rsidR="00723FFC" w:rsidRPr="00137DF8" w:rsidRDefault="00723FFC" w:rsidP="004D05B3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137DF8">
        <w:rPr>
          <w:rFonts w:eastAsia="Times New Roman" w:cstheme="minorHAnsi"/>
          <w:lang w:val="nl-NL" w:eastAsia="nl-NL"/>
        </w:rPr>
        <w:t xml:space="preserve">Komen jullie liever langst op onze dienst of willen jullie liever op een ander moment een gesprek, dan kan dat ook. Ik ben bereikbaar via het algemeen nummer </w:t>
      </w:r>
      <w:proofErr w:type="spellStart"/>
      <w:r w:rsidRPr="00137DF8">
        <w:rPr>
          <w:rFonts w:eastAsia="Times New Roman" w:cstheme="minorHAnsi"/>
          <w:lang w:val="nl-NL" w:eastAsia="nl-NL"/>
        </w:rPr>
        <w:t>NUMMER</w:t>
      </w:r>
      <w:proofErr w:type="spellEnd"/>
      <w:r w:rsidRPr="00137DF8">
        <w:rPr>
          <w:rFonts w:eastAsia="Times New Roman" w:cstheme="minorHAnsi"/>
          <w:lang w:val="nl-NL" w:eastAsia="nl-NL"/>
        </w:rPr>
        <w:t xml:space="preserve">, mijn gsm NUMMER of via mail </w:t>
      </w:r>
      <w:proofErr w:type="spellStart"/>
      <w:r w:rsidRPr="00137DF8">
        <w:rPr>
          <w:rFonts w:eastAsia="Times New Roman" w:cstheme="minorHAnsi"/>
          <w:lang w:val="nl-NL" w:eastAsia="nl-NL"/>
        </w:rPr>
        <w:t>MAIL</w:t>
      </w:r>
      <w:proofErr w:type="spellEnd"/>
      <w:r w:rsidRPr="00137DF8">
        <w:rPr>
          <w:rFonts w:eastAsia="Times New Roman" w:cstheme="minorHAnsi"/>
          <w:lang w:val="nl-NL" w:eastAsia="nl-NL"/>
        </w:rPr>
        <w:t xml:space="preserve">. </w:t>
      </w:r>
    </w:p>
    <w:p w14:paraId="060DCD73" w14:textId="77777777" w:rsidR="00723FFC" w:rsidRPr="00137DF8" w:rsidRDefault="00723FFC" w:rsidP="004D05B3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5A8F66AE" w14:textId="77777777" w:rsidR="00723FFC" w:rsidRDefault="00723FFC" w:rsidP="004D05B3">
      <w:pPr>
        <w:spacing w:after="0" w:line="240" w:lineRule="auto"/>
        <w:jc w:val="both"/>
        <w:rPr>
          <w:rFonts w:eastAsia="Times New Roman" w:cstheme="minorHAnsi"/>
          <w:lang w:val="nl-BE" w:eastAsia="nl-NL"/>
        </w:rPr>
      </w:pPr>
      <w:r w:rsidRPr="00137DF8">
        <w:rPr>
          <w:rFonts w:eastAsia="Times New Roman" w:cstheme="minorHAnsi"/>
          <w:lang w:val="nl-BE" w:eastAsia="nl-NL"/>
        </w:rPr>
        <w:t>Indien ik niets van jullie hoor, tot …!</w:t>
      </w:r>
    </w:p>
    <w:p w14:paraId="4A62FA00" w14:textId="77777777" w:rsidR="00137DF8" w:rsidRPr="00137DF8" w:rsidRDefault="00137DF8" w:rsidP="004D05B3">
      <w:pPr>
        <w:spacing w:after="0" w:line="240" w:lineRule="auto"/>
        <w:jc w:val="both"/>
        <w:rPr>
          <w:rFonts w:eastAsia="Times New Roman" w:cstheme="minorHAnsi"/>
          <w:lang w:val="nl-BE" w:eastAsia="nl-NL"/>
        </w:rPr>
      </w:pPr>
    </w:p>
    <w:p w14:paraId="521DB534" w14:textId="77777777" w:rsidR="00723FFC" w:rsidRPr="00137DF8" w:rsidRDefault="00723FFC" w:rsidP="004D05B3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137DF8">
        <w:rPr>
          <w:rFonts w:eastAsia="Times New Roman" w:cstheme="minorHAnsi"/>
          <w:lang w:val="nl-NL" w:eastAsia="nl-NL"/>
        </w:rPr>
        <w:t>Met vriendelijke groeten,</w:t>
      </w:r>
    </w:p>
    <w:p w14:paraId="58BD789C" w14:textId="77777777" w:rsidR="00137DF8" w:rsidRDefault="00137DF8" w:rsidP="00C636DF">
      <w:pPr>
        <w:spacing w:before="120" w:after="120" w:line="240" w:lineRule="auto"/>
        <w:rPr>
          <w:rFonts w:cstheme="minorHAnsi"/>
          <w:lang w:val="nl-NL"/>
        </w:rPr>
      </w:pPr>
    </w:p>
    <w:p w14:paraId="77C8E803" w14:textId="77777777" w:rsidR="004D05B3" w:rsidRDefault="004D05B3" w:rsidP="00C636DF">
      <w:pPr>
        <w:spacing w:before="120" w:after="120" w:line="240" w:lineRule="auto"/>
        <w:rPr>
          <w:rFonts w:cstheme="minorHAnsi"/>
          <w:lang w:val="nl-NL"/>
        </w:rPr>
      </w:pPr>
    </w:p>
    <w:p w14:paraId="7179B824" w14:textId="77777777" w:rsidR="004D05B3" w:rsidRDefault="004D05B3" w:rsidP="00C636DF">
      <w:pPr>
        <w:spacing w:before="120" w:after="120" w:line="240" w:lineRule="auto"/>
        <w:rPr>
          <w:rFonts w:cstheme="minorHAnsi"/>
          <w:lang w:val="nl-NL"/>
        </w:rPr>
      </w:pPr>
    </w:p>
    <w:p w14:paraId="659A436C" w14:textId="77777777" w:rsidR="00723FFC" w:rsidRPr="004D05B3" w:rsidRDefault="00723FFC" w:rsidP="00C636DF">
      <w:pPr>
        <w:spacing w:before="120" w:after="120" w:line="240" w:lineRule="auto"/>
        <w:rPr>
          <w:rFonts w:cstheme="minorHAnsi"/>
          <w:b/>
          <w:bCs/>
          <w:lang w:val="nl-NL"/>
        </w:rPr>
      </w:pPr>
      <w:r w:rsidRPr="004D05B3">
        <w:rPr>
          <w:rFonts w:cstheme="minorHAnsi"/>
          <w:b/>
          <w:bCs/>
          <w:lang w:val="nl-NL"/>
        </w:rPr>
        <w:t>NAAM</w:t>
      </w:r>
    </w:p>
    <w:p w14:paraId="6A197A4C" w14:textId="77777777" w:rsidR="00DA5505" w:rsidRDefault="0044693E" w:rsidP="00C636DF">
      <w:pPr>
        <w:spacing w:before="120" w:after="120" w:line="240" w:lineRule="auto"/>
        <w:rPr>
          <w:rFonts w:cstheme="minorHAnsi"/>
          <w:lang w:val="nl-NL"/>
        </w:rPr>
      </w:pPr>
      <w:r>
        <w:rPr>
          <w:rFonts w:cstheme="minorHAnsi"/>
          <w:lang w:val="nl-NL"/>
        </w:rPr>
        <w:t>Vrijwilliger-</w:t>
      </w:r>
      <w:r w:rsidR="004D05B3">
        <w:rPr>
          <w:rFonts w:cstheme="minorHAnsi"/>
          <w:lang w:val="nl-NL"/>
        </w:rPr>
        <w:t>Herstelb</w:t>
      </w:r>
      <w:r w:rsidR="00723FFC" w:rsidRPr="00137DF8">
        <w:rPr>
          <w:rFonts w:cstheme="minorHAnsi"/>
          <w:lang w:val="nl-NL"/>
        </w:rPr>
        <w:t>emiddelaar</w:t>
      </w:r>
    </w:p>
    <w:p w14:paraId="6E759D4F" w14:textId="77777777" w:rsidR="00DA5505" w:rsidRDefault="00DA5505" w:rsidP="00DA5505">
      <w:pPr>
        <w:keepNext/>
        <w:tabs>
          <w:tab w:val="left" w:pos="2268"/>
          <w:tab w:val="left" w:pos="5245"/>
          <w:tab w:val="left" w:pos="8222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</w:pPr>
      <w:r w:rsidRPr="00512297">
        <w:rPr>
          <w:noProof/>
          <w:lang w:val="nl-BE" w:eastAsia="nl-BE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E36ECB" wp14:editId="651E434D">
                <wp:simplePos x="0" y="0"/>
                <wp:positionH relativeFrom="margin">
                  <wp:posOffset>3771900</wp:posOffset>
                </wp:positionH>
                <wp:positionV relativeFrom="paragraph">
                  <wp:posOffset>-2540</wp:posOffset>
                </wp:positionV>
                <wp:extent cx="2255520" cy="920750"/>
                <wp:effectExtent l="0" t="0" r="0" b="0"/>
                <wp:wrapNone/>
                <wp:docPr id="3" name="Tekstva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5520" cy="92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0200F6" w14:textId="77777777" w:rsidR="00DA5505" w:rsidRPr="00436D3C" w:rsidRDefault="00DA5505" w:rsidP="00DA5505">
                            <w:pPr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36D3C"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t>Aan</w:t>
                            </w:r>
                            <w:proofErr w:type="spellEnd"/>
                            <w:r w:rsidRPr="00436D3C"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23EBD0FC" w14:textId="77777777" w:rsidR="00DA5505" w:rsidRDefault="00DA5505" w:rsidP="00DA5505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28BD1184" w14:textId="77777777" w:rsidR="00DA5505" w:rsidRDefault="00DA5505" w:rsidP="00DA5505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7855B0BE" w14:textId="77777777" w:rsidR="00DA5505" w:rsidRDefault="00DA5505" w:rsidP="00DA5505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0A6A6748" w14:textId="77777777" w:rsidR="00DA5505" w:rsidRDefault="00DA5505" w:rsidP="00DA5505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2F08EB2E" w14:textId="77777777" w:rsidR="00DA5505" w:rsidRDefault="00DA5505" w:rsidP="00DA5505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04331C21" w14:textId="77777777" w:rsidR="00DA5505" w:rsidRDefault="00DA5505" w:rsidP="00DA5505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37CADE5A" w14:textId="77777777" w:rsidR="00DA5505" w:rsidRDefault="00DA5505" w:rsidP="00DA5505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7CC0FDA8" w14:textId="77777777" w:rsidR="00DA5505" w:rsidRDefault="00DA5505" w:rsidP="00DA5505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12D00381" w14:textId="77777777" w:rsidR="00DA5505" w:rsidRDefault="00DA5505" w:rsidP="00DA5505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51232DE0" w14:textId="77777777" w:rsidR="00DA5505" w:rsidRPr="006D7AB6" w:rsidRDefault="00DA5505" w:rsidP="00DA5505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6D7AB6">
                              <w:rPr>
                                <w:rFonts w:ascii="Arial Narrow" w:hAnsi="Arial Narrow" w:cs="Arial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E36ECB" id="Tekstvak 3" o:spid="_x0000_s1027" type="#_x0000_t202" style="position:absolute;margin-left:297pt;margin-top:-.2pt;width:177.6pt;height:72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" stroked="f">
                <v:textbox>
                  <w:txbxContent>
                    <w:p w14:paraId="6C0200F6" w14:textId="77777777" w:rsidR="00DA5505" w:rsidRPr="00436D3C" w:rsidRDefault="00DA5505" w:rsidP="00DA5505">
                      <w:pPr>
                        <w:rPr>
                          <w:rFonts w:ascii="Calibri" w:hAnsi="Calibri" w:cs="Arial"/>
                          <w:sz w:val="24"/>
                          <w:szCs w:val="24"/>
                        </w:rPr>
                      </w:pPr>
                      <w:proofErr w:type="spellStart"/>
                      <w:r w:rsidRPr="00436D3C">
                        <w:rPr>
                          <w:rFonts w:ascii="Calibri" w:hAnsi="Calibri" w:cs="Arial"/>
                          <w:sz w:val="24"/>
                          <w:szCs w:val="24"/>
                        </w:rPr>
                        <w:t>Aan</w:t>
                      </w:r>
                      <w:proofErr w:type="spellEnd"/>
                      <w:r w:rsidRPr="00436D3C">
                        <w:rPr>
                          <w:rFonts w:ascii="Calibri" w:hAnsi="Calibri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hAnsi="Calibri" w:cs="Arial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Calibri" w:hAnsi="Calibri" w:cs="Arial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Calibri" w:hAnsi="Calibri" w:cs="Arial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Calibri" w:hAnsi="Calibri" w:cs="Arial"/>
                          <w:sz w:val="24"/>
                          <w:szCs w:val="24"/>
                        </w:rPr>
                        <w:br/>
                      </w:r>
                    </w:p>
                    <w:p w14:paraId="23EBD0FC" w14:textId="77777777" w:rsidR="00DA5505" w:rsidRDefault="00DA5505" w:rsidP="00DA5505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28BD1184" w14:textId="77777777" w:rsidR="00DA5505" w:rsidRDefault="00DA5505" w:rsidP="00DA5505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7855B0BE" w14:textId="77777777" w:rsidR="00DA5505" w:rsidRDefault="00DA5505" w:rsidP="00DA5505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0A6A6748" w14:textId="77777777" w:rsidR="00DA5505" w:rsidRDefault="00DA5505" w:rsidP="00DA5505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2F08EB2E" w14:textId="77777777" w:rsidR="00DA5505" w:rsidRDefault="00DA5505" w:rsidP="00DA5505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04331C21" w14:textId="77777777" w:rsidR="00DA5505" w:rsidRDefault="00DA5505" w:rsidP="00DA5505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37CADE5A" w14:textId="77777777" w:rsidR="00DA5505" w:rsidRDefault="00DA5505" w:rsidP="00DA5505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7CC0FDA8" w14:textId="77777777" w:rsidR="00DA5505" w:rsidRDefault="00DA5505" w:rsidP="00DA5505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12D00381" w14:textId="77777777" w:rsidR="00DA5505" w:rsidRDefault="00DA5505" w:rsidP="00DA5505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51232DE0" w14:textId="77777777" w:rsidR="00DA5505" w:rsidRPr="006D7AB6" w:rsidRDefault="00DA5505" w:rsidP="00DA5505">
                      <w:pPr>
                        <w:rPr>
                          <w:rFonts w:ascii="Arial Narrow" w:hAnsi="Arial Narrow"/>
                        </w:rPr>
                      </w:pPr>
                      <w:r w:rsidRPr="006D7AB6">
                        <w:rPr>
                          <w:rFonts w:ascii="Arial Narrow" w:hAnsi="Arial Narrow" w:cs="Arial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20C886" w14:textId="77777777" w:rsidR="00DA5505" w:rsidRDefault="00DA5505" w:rsidP="00DA5505">
      <w:pPr>
        <w:keepNext/>
        <w:tabs>
          <w:tab w:val="left" w:pos="2268"/>
          <w:tab w:val="left" w:pos="5245"/>
          <w:tab w:val="left" w:pos="8222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</w:pPr>
    </w:p>
    <w:p w14:paraId="51B99B03" w14:textId="77777777" w:rsidR="00DA5505" w:rsidRDefault="00DA5505" w:rsidP="00DA5505">
      <w:pPr>
        <w:keepNext/>
        <w:tabs>
          <w:tab w:val="left" w:pos="2268"/>
          <w:tab w:val="left" w:pos="5245"/>
          <w:tab w:val="left" w:pos="8222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</w:pPr>
    </w:p>
    <w:p w14:paraId="587CB63A" w14:textId="77777777" w:rsidR="00DA5505" w:rsidRDefault="00DA5505" w:rsidP="00DA5505">
      <w:pPr>
        <w:keepNext/>
        <w:tabs>
          <w:tab w:val="left" w:pos="2268"/>
          <w:tab w:val="left" w:pos="5245"/>
          <w:tab w:val="left" w:pos="8222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</w:pPr>
    </w:p>
    <w:p w14:paraId="4367BDBD" w14:textId="77777777" w:rsidR="00DA5505" w:rsidRDefault="00DA5505" w:rsidP="00DA5505">
      <w:pPr>
        <w:keepNext/>
        <w:tabs>
          <w:tab w:val="left" w:pos="2268"/>
          <w:tab w:val="left" w:pos="5245"/>
          <w:tab w:val="left" w:pos="8222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</w:pPr>
    </w:p>
    <w:p w14:paraId="7DE6E05C" w14:textId="77777777" w:rsidR="00DA5505" w:rsidRDefault="00DA5505" w:rsidP="00DA5505">
      <w:pPr>
        <w:keepNext/>
        <w:tabs>
          <w:tab w:val="left" w:pos="2268"/>
          <w:tab w:val="left" w:pos="5245"/>
          <w:tab w:val="left" w:pos="8222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</w:pPr>
    </w:p>
    <w:p w14:paraId="1D3A2E6C" w14:textId="77777777" w:rsidR="00DA5505" w:rsidRDefault="00DA5505" w:rsidP="00DA5505">
      <w:pPr>
        <w:keepNext/>
        <w:tabs>
          <w:tab w:val="left" w:pos="2268"/>
          <w:tab w:val="left" w:pos="5245"/>
          <w:tab w:val="left" w:pos="8222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</w:pPr>
    </w:p>
    <w:p w14:paraId="5C13A898" w14:textId="77777777" w:rsidR="00DA5505" w:rsidRDefault="00DA5505" w:rsidP="00DA5505">
      <w:pPr>
        <w:keepNext/>
        <w:tabs>
          <w:tab w:val="left" w:pos="2268"/>
          <w:tab w:val="left" w:pos="5245"/>
          <w:tab w:val="left" w:pos="8222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</w:pPr>
    </w:p>
    <w:p w14:paraId="7937B45E" w14:textId="77777777" w:rsidR="00DA5505" w:rsidRDefault="00DA5505" w:rsidP="00DA5505">
      <w:pPr>
        <w:keepNext/>
        <w:tabs>
          <w:tab w:val="left" w:pos="2268"/>
          <w:tab w:val="left" w:pos="5245"/>
          <w:tab w:val="left" w:pos="8222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</w:pPr>
    </w:p>
    <w:p w14:paraId="690F8297" w14:textId="77777777" w:rsidR="00DA5505" w:rsidRPr="007402E0" w:rsidRDefault="00DA5505" w:rsidP="00DA5505">
      <w:pPr>
        <w:keepNext/>
        <w:tabs>
          <w:tab w:val="left" w:pos="2268"/>
          <w:tab w:val="left" w:pos="5245"/>
          <w:tab w:val="left" w:pos="8222"/>
        </w:tabs>
        <w:spacing w:after="0" w:line="240" w:lineRule="auto"/>
        <w:outlineLvl w:val="0"/>
        <w:rPr>
          <w:rFonts w:ascii="Calibri" w:eastAsia="Times New Roman" w:hAnsi="Calibri" w:cs="Arial"/>
          <w:bCs/>
          <w:sz w:val="20"/>
          <w:szCs w:val="20"/>
          <w:lang w:val="fr-BE" w:eastAsia="nl-NL"/>
        </w:rPr>
      </w:pP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>Numéro du PV</w:t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  <w:t>Numéro du dossier BB</w:t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  <w:r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>Personne à contacter</w:t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  <w:r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>Date</w:t>
      </w:r>
    </w:p>
    <w:p w14:paraId="1311D238" w14:textId="77777777" w:rsidR="00DA5505" w:rsidRDefault="00DA5505" w:rsidP="00DA5505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bCs/>
          <w:sz w:val="24"/>
          <w:szCs w:val="24"/>
          <w:lang w:val="fr-BE" w:eastAsia="nl-NL"/>
        </w:rPr>
      </w:pPr>
    </w:p>
    <w:p w14:paraId="2DBA6F62" w14:textId="77777777" w:rsidR="00DA5505" w:rsidRDefault="00DA5505" w:rsidP="00DA5505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bCs/>
          <w:sz w:val="24"/>
          <w:szCs w:val="24"/>
          <w:lang w:val="fr-BE" w:eastAsia="nl-NL"/>
        </w:rPr>
      </w:pPr>
    </w:p>
    <w:p w14:paraId="644FCF8D" w14:textId="77777777" w:rsidR="00DA5505" w:rsidRPr="007402E0" w:rsidRDefault="00DA5505" w:rsidP="004D05B3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bCs/>
          <w:sz w:val="24"/>
          <w:szCs w:val="24"/>
          <w:lang w:val="fr-BE" w:eastAsia="nl-NL"/>
        </w:rPr>
      </w:pPr>
      <w:r w:rsidRPr="007402E0">
        <w:rPr>
          <w:rFonts w:ascii="Calibri" w:eastAsia="Times New Roman" w:hAnsi="Calibri" w:cs="Arial"/>
          <w:b/>
          <w:bCs/>
          <w:sz w:val="24"/>
          <w:szCs w:val="24"/>
          <w:lang w:val="fr-BE" w:eastAsia="nl-NL"/>
        </w:rPr>
        <w:t>Offre de médiation</w:t>
      </w:r>
      <w:r w:rsidR="004D05B3">
        <w:rPr>
          <w:rFonts w:ascii="Calibri" w:eastAsia="Times New Roman" w:hAnsi="Calibri" w:cs="Arial"/>
          <w:b/>
          <w:bCs/>
          <w:sz w:val="24"/>
          <w:szCs w:val="24"/>
          <w:lang w:val="fr-BE" w:eastAsia="nl-NL"/>
        </w:rPr>
        <w:t xml:space="preserve"> restauratrice</w:t>
      </w:r>
    </w:p>
    <w:p w14:paraId="64DA42F7" w14:textId="77777777" w:rsidR="00DA5505" w:rsidRPr="007402E0" w:rsidRDefault="00DA5505" w:rsidP="004D05B3">
      <w:pPr>
        <w:spacing w:after="0" w:line="240" w:lineRule="auto"/>
        <w:rPr>
          <w:rFonts w:ascii="Calibri" w:eastAsia="Times New Roman" w:hAnsi="Calibri" w:cs="Arial"/>
          <w:sz w:val="24"/>
          <w:szCs w:val="24"/>
          <w:lang w:val="fr-BE" w:eastAsia="nl-NL"/>
        </w:rPr>
      </w:pPr>
    </w:p>
    <w:p w14:paraId="2447E968" w14:textId="77777777" w:rsidR="00DA5505" w:rsidRDefault="00DA5505" w:rsidP="004D05B3">
      <w:pPr>
        <w:spacing w:after="0" w:line="240" w:lineRule="auto"/>
        <w:jc w:val="both"/>
        <w:rPr>
          <w:rFonts w:eastAsia="Times New Roman"/>
          <w:lang w:val="fr-BE" w:eastAsia="nl-NL"/>
        </w:rPr>
      </w:pPr>
      <w:r>
        <w:rPr>
          <w:rFonts w:eastAsia="Times New Roman"/>
          <w:lang w:val="fr-BE" w:eastAsia="nl-NL"/>
        </w:rPr>
        <w:t xml:space="preserve">Cher/ </w:t>
      </w:r>
      <w:r w:rsidRPr="0095483B">
        <w:rPr>
          <w:rFonts w:eastAsia="Times New Roman"/>
          <w:lang w:val="fr-BE" w:eastAsia="nl-NL"/>
        </w:rPr>
        <w:t>Chère</w:t>
      </w:r>
      <w:r w:rsidR="004D05B3">
        <w:rPr>
          <w:rFonts w:eastAsia="Times New Roman"/>
          <w:lang w:val="fr-BE" w:eastAsia="nl-NL"/>
        </w:rPr>
        <w:t>,</w:t>
      </w:r>
    </w:p>
    <w:p w14:paraId="75D1EEEE" w14:textId="77777777" w:rsidR="004D05B3" w:rsidRPr="0095483B" w:rsidRDefault="004D05B3" w:rsidP="004D05B3">
      <w:pPr>
        <w:spacing w:after="0" w:line="240" w:lineRule="auto"/>
        <w:jc w:val="both"/>
        <w:rPr>
          <w:rFonts w:eastAsia="Times New Roman"/>
          <w:lang w:val="fr-BE" w:eastAsia="nl-NL"/>
        </w:rPr>
      </w:pPr>
    </w:p>
    <w:p w14:paraId="11C80A7D" w14:textId="77777777" w:rsidR="00DA5505" w:rsidRDefault="00DA5505" w:rsidP="004D05B3">
      <w:pPr>
        <w:spacing w:after="0" w:line="240" w:lineRule="auto"/>
        <w:rPr>
          <w:rFonts w:eastAsia="Times New Roman"/>
          <w:lang w:val="fr-BE" w:eastAsia="nl-NL"/>
        </w:rPr>
      </w:pPr>
      <w:r w:rsidRPr="003D4319">
        <w:rPr>
          <w:rFonts w:eastAsia="Times New Roman"/>
          <w:lang w:val="fr-BE" w:eastAsia="nl-NL"/>
        </w:rPr>
        <w:t xml:space="preserve">Vous avez reçu un courrier du Parquet de </w:t>
      </w:r>
      <w:r w:rsidR="004D05B3">
        <w:rPr>
          <w:rFonts w:eastAsia="Times New Roman"/>
          <w:lang w:val="fr-BE" w:eastAsia="nl-NL"/>
        </w:rPr>
        <w:t>Leuven</w:t>
      </w:r>
      <w:r w:rsidRPr="003D4319">
        <w:rPr>
          <w:rFonts w:eastAsia="Times New Roman"/>
          <w:lang w:val="fr-BE" w:eastAsia="nl-NL"/>
        </w:rPr>
        <w:t xml:space="preserve"> avec une offre de médiation </w:t>
      </w:r>
      <w:r w:rsidR="004D05B3">
        <w:rPr>
          <w:rFonts w:eastAsia="Times New Roman"/>
          <w:lang w:val="fr-BE" w:eastAsia="nl-NL"/>
        </w:rPr>
        <w:t xml:space="preserve">restauratrice </w:t>
      </w:r>
      <w:r w:rsidR="00757EEE" w:rsidRPr="00955B6D">
        <w:rPr>
          <w:rFonts w:eastAsia="Times New Roman"/>
          <w:lang w:val="fr-BE" w:eastAsia="nl-NL"/>
        </w:rPr>
        <w:t>suite au</w:t>
      </w:r>
      <w:r w:rsidR="00757EEE">
        <w:rPr>
          <w:rFonts w:eastAsia="Times New Roman"/>
          <w:lang w:val="fr-BE" w:eastAsia="nl-NL"/>
        </w:rPr>
        <w:t>x</w:t>
      </w:r>
      <w:r w:rsidR="00757EEE" w:rsidRPr="00955B6D">
        <w:rPr>
          <w:rFonts w:eastAsia="Times New Roman"/>
          <w:lang w:val="fr-BE" w:eastAsia="nl-NL"/>
        </w:rPr>
        <w:t xml:space="preserve"> fait</w:t>
      </w:r>
      <w:r w:rsidR="00757EEE">
        <w:rPr>
          <w:rFonts w:eastAsia="Times New Roman"/>
          <w:lang w:val="fr-BE" w:eastAsia="nl-NL"/>
        </w:rPr>
        <w:t xml:space="preserve">s </w:t>
      </w:r>
      <w:r w:rsidR="00757EEE" w:rsidRPr="00955B6D">
        <w:rPr>
          <w:rFonts w:eastAsia="Times New Roman"/>
          <w:lang w:val="fr-BE" w:eastAsia="nl-NL"/>
        </w:rPr>
        <w:t>de FAIT</w:t>
      </w:r>
      <w:r w:rsidR="00757EEE">
        <w:rPr>
          <w:rFonts w:eastAsia="Times New Roman"/>
          <w:lang w:val="fr-BE" w:eastAsia="nl-NL"/>
        </w:rPr>
        <w:t>S</w:t>
      </w:r>
      <w:r w:rsidRPr="003D4319">
        <w:rPr>
          <w:rFonts w:eastAsia="Times New Roman"/>
          <w:lang w:val="fr-BE" w:eastAsia="nl-NL"/>
        </w:rPr>
        <w:t xml:space="preserve"> dont vous avez été victime/impliqué</w:t>
      </w:r>
      <w:r w:rsidR="00757EEE">
        <w:rPr>
          <w:rFonts w:eastAsia="Times New Roman"/>
          <w:lang w:val="fr-BE" w:eastAsia="nl-NL"/>
        </w:rPr>
        <w:t xml:space="preserve"> </w:t>
      </w:r>
      <w:r w:rsidRPr="003D4319">
        <w:rPr>
          <w:rFonts w:eastAsia="Times New Roman"/>
          <w:lang w:val="fr-BE" w:eastAsia="nl-NL"/>
        </w:rPr>
        <w:t>le DATE à L'ENDROIT.</w:t>
      </w:r>
    </w:p>
    <w:p w14:paraId="424711C9" w14:textId="77777777" w:rsidR="00DA5505" w:rsidRDefault="00DA5505" w:rsidP="004D05B3">
      <w:pPr>
        <w:spacing w:after="0" w:line="240" w:lineRule="auto"/>
        <w:rPr>
          <w:rFonts w:eastAsia="Times New Roman"/>
          <w:lang w:val="fr-BE" w:eastAsia="nl-NL"/>
        </w:rPr>
      </w:pPr>
    </w:p>
    <w:p w14:paraId="3B822496" w14:textId="77777777" w:rsidR="00757EEE" w:rsidRPr="00955B6D" w:rsidRDefault="00DA5505" w:rsidP="004D05B3">
      <w:pPr>
        <w:spacing w:after="0" w:line="240" w:lineRule="auto"/>
        <w:jc w:val="both"/>
        <w:rPr>
          <w:rFonts w:eastAsia="Times New Roman"/>
          <w:lang w:val="fr-BE" w:eastAsia="nl-NL"/>
        </w:rPr>
      </w:pPr>
      <w:r w:rsidRPr="003D4319">
        <w:rPr>
          <w:rFonts w:eastAsia="Times New Roman"/>
          <w:lang w:val="fr-BE" w:eastAsia="nl-NL"/>
        </w:rPr>
        <w:t xml:space="preserve">Je suis NOM, le médiateur </w:t>
      </w:r>
      <w:r w:rsidR="004D05B3">
        <w:rPr>
          <w:rFonts w:eastAsia="Times New Roman"/>
          <w:lang w:val="fr-BE" w:eastAsia="nl-NL"/>
        </w:rPr>
        <w:t xml:space="preserve">restaurateur </w:t>
      </w:r>
      <w:r w:rsidRPr="003D4319">
        <w:rPr>
          <w:rFonts w:eastAsia="Times New Roman"/>
          <w:lang w:val="fr-BE" w:eastAsia="nl-NL"/>
        </w:rPr>
        <w:t>dans ce dossier de médiation</w:t>
      </w:r>
      <w:r w:rsidR="004D05B3">
        <w:rPr>
          <w:rFonts w:eastAsia="Times New Roman"/>
          <w:lang w:val="fr-BE" w:eastAsia="nl-NL"/>
        </w:rPr>
        <w:t xml:space="preserve"> restauratrice</w:t>
      </w:r>
      <w:r w:rsidRPr="003D4319">
        <w:rPr>
          <w:rFonts w:eastAsia="Times New Roman"/>
          <w:lang w:val="fr-BE" w:eastAsia="nl-NL"/>
        </w:rPr>
        <w:t xml:space="preserve">. </w:t>
      </w:r>
      <w:r w:rsidR="00757EEE" w:rsidRPr="00955B6D">
        <w:rPr>
          <w:rFonts w:eastAsia="Times New Roman"/>
          <w:lang w:val="fr-BE" w:eastAsia="nl-NL"/>
        </w:rPr>
        <w:t xml:space="preserve">J’aimerais vous informer sur ce qu'est la médiation </w:t>
      </w:r>
      <w:r w:rsidR="004D05B3">
        <w:rPr>
          <w:rFonts w:eastAsia="Times New Roman"/>
          <w:lang w:val="fr-BE" w:eastAsia="nl-NL"/>
        </w:rPr>
        <w:t xml:space="preserve">restaurateur </w:t>
      </w:r>
      <w:r w:rsidR="00757EEE" w:rsidRPr="00955B6D">
        <w:rPr>
          <w:rFonts w:eastAsia="Times New Roman"/>
          <w:lang w:val="fr-BE" w:eastAsia="nl-NL"/>
        </w:rPr>
        <w:t>et ce qu'elle peut signifier pour vous.</w:t>
      </w:r>
    </w:p>
    <w:p w14:paraId="0AC25CCC" w14:textId="77777777" w:rsidR="00DA5505" w:rsidRDefault="00DA5505" w:rsidP="004D05B3">
      <w:pPr>
        <w:spacing w:after="0" w:line="240" w:lineRule="auto"/>
        <w:rPr>
          <w:rFonts w:eastAsia="Times New Roman"/>
          <w:lang w:val="fr-BE" w:eastAsia="nl-NL"/>
        </w:rPr>
      </w:pPr>
    </w:p>
    <w:p w14:paraId="5D6EAA77" w14:textId="77777777" w:rsidR="00757EEE" w:rsidRPr="003D4319" w:rsidRDefault="00757EEE" w:rsidP="004D05B3">
      <w:pPr>
        <w:spacing w:after="0" w:line="240" w:lineRule="auto"/>
        <w:rPr>
          <w:rFonts w:eastAsia="Times New Roman"/>
          <w:b/>
          <w:bCs/>
          <w:lang w:val="fr-BE" w:eastAsia="nl-NL"/>
        </w:rPr>
      </w:pPr>
      <w:r>
        <w:rPr>
          <w:rFonts w:eastAsia="Times New Roman"/>
          <w:b/>
          <w:bCs/>
          <w:lang w:val="fr-BE" w:eastAsia="nl-NL"/>
        </w:rPr>
        <w:t>Pour cela, j</w:t>
      </w:r>
      <w:r w:rsidRPr="003D4319">
        <w:rPr>
          <w:rFonts w:eastAsia="Times New Roman"/>
          <w:b/>
          <w:bCs/>
          <w:lang w:val="fr-BE" w:eastAsia="nl-NL"/>
        </w:rPr>
        <w:t xml:space="preserve">e vous propose </w:t>
      </w:r>
      <w:r>
        <w:rPr>
          <w:rFonts w:eastAsia="Times New Roman"/>
          <w:b/>
          <w:bCs/>
          <w:lang w:val="fr-BE" w:eastAsia="nl-NL"/>
        </w:rPr>
        <w:t>que je viens chez vous</w:t>
      </w:r>
      <w:r w:rsidRPr="003D4319">
        <w:rPr>
          <w:rFonts w:eastAsia="Times New Roman"/>
          <w:b/>
          <w:bCs/>
          <w:lang w:val="fr-BE" w:eastAsia="nl-NL"/>
        </w:rPr>
        <w:t xml:space="preserve"> le DATE à/vers l'HEURE. </w:t>
      </w:r>
    </w:p>
    <w:p w14:paraId="798E8572" w14:textId="77777777" w:rsidR="00DA5505" w:rsidRPr="003D4319" w:rsidRDefault="00DA5505" w:rsidP="004D05B3">
      <w:pPr>
        <w:spacing w:after="0" w:line="240" w:lineRule="auto"/>
        <w:rPr>
          <w:rFonts w:eastAsia="Times New Roman"/>
          <w:lang w:val="fr-BE" w:eastAsia="nl-NL"/>
        </w:rPr>
      </w:pPr>
    </w:p>
    <w:p w14:paraId="6BA26E08" w14:textId="77777777" w:rsidR="00DA5505" w:rsidRDefault="00DA5505" w:rsidP="004D05B3">
      <w:pPr>
        <w:spacing w:after="0" w:line="240" w:lineRule="auto"/>
        <w:rPr>
          <w:rFonts w:eastAsia="Times New Roman"/>
          <w:lang w:val="fr-BE" w:eastAsia="nl-NL"/>
        </w:rPr>
      </w:pPr>
      <w:r w:rsidRPr="003D4319">
        <w:rPr>
          <w:rFonts w:eastAsia="Times New Roman"/>
          <w:lang w:val="fr-BE" w:eastAsia="nl-NL"/>
        </w:rPr>
        <w:t>(Je peux vous informer à l'avance que l'autre partie a contacté notre service et souhaite accepter l'offre de médiation</w:t>
      </w:r>
      <w:r w:rsidR="004D05B3">
        <w:rPr>
          <w:rFonts w:eastAsia="Times New Roman"/>
          <w:lang w:val="fr-BE" w:eastAsia="nl-NL"/>
        </w:rPr>
        <w:t xml:space="preserve"> restauratrice</w:t>
      </w:r>
      <w:r w:rsidRPr="003D4319">
        <w:rPr>
          <w:rFonts w:eastAsia="Times New Roman"/>
          <w:lang w:val="fr-BE" w:eastAsia="nl-NL"/>
        </w:rPr>
        <w:t>).</w:t>
      </w:r>
    </w:p>
    <w:p w14:paraId="5164206B" w14:textId="77777777" w:rsidR="00757EEE" w:rsidRDefault="00757EEE" w:rsidP="004D05B3">
      <w:pPr>
        <w:spacing w:after="0" w:line="240" w:lineRule="auto"/>
        <w:rPr>
          <w:rFonts w:eastAsia="Times New Roman"/>
          <w:lang w:val="fr-BE" w:eastAsia="nl-NL"/>
        </w:rPr>
      </w:pPr>
    </w:p>
    <w:p w14:paraId="093C77ED" w14:textId="77777777" w:rsidR="00757EEE" w:rsidRPr="00955B6D" w:rsidRDefault="00757EEE" w:rsidP="004D05B3">
      <w:pPr>
        <w:tabs>
          <w:tab w:val="left" w:pos="3261"/>
        </w:tabs>
        <w:spacing w:after="0" w:line="240" w:lineRule="auto"/>
        <w:jc w:val="both"/>
        <w:rPr>
          <w:rFonts w:eastAsia="Times New Roman"/>
          <w:lang w:val="fr-BE" w:eastAsia="nl-NL"/>
        </w:rPr>
      </w:pPr>
      <w:r w:rsidRPr="00955B6D">
        <w:rPr>
          <w:rFonts w:eastAsia="Times New Roman"/>
          <w:lang w:val="fr-BE" w:eastAsia="nl-NL"/>
        </w:rPr>
        <w:t xml:space="preserve">Si vous préférez de venir chez nos bureaux ou si le moment proposé ne vous convient pas, je vous demande de me contacter. </w:t>
      </w:r>
    </w:p>
    <w:p w14:paraId="6FD16469" w14:textId="77777777" w:rsidR="00757EEE" w:rsidRDefault="00757EEE" w:rsidP="004D05B3">
      <w:pPr>
        <w:tabs>
          <w:tab w:val="left" w:pos="3261"/>
        </w:tabs>
        <w:spacing w:after="0" w:line="240" w:lineRule="auto"/>
        <w:jc w:val="both"/>
        <w:rPr>
          <w:rFonts w:eastAsia="Times New Roman"/>
          <w:lang w:val="fr-BE" w:eastAsia="nl-NL"/>
        </w:rPr>
      </w:pPr>
    </w:p>
    <w:p w14:paraId="4F05FB84" w14:textId="77777777" w:rsidR="00757EEE" w:rsidRDefault="00757EEE" w:rsidP="004D05B3">
      <w:pPr>
        <w:tabs>
          <w:tab w:val="left" w:pos="3261"/>
        </w:tabs>
        <w:spacing w:after="0" w:line="240" w:lineRule="auto"/>
        <w:jc w:val="both"/>
        <w:rPr>
          <w:rFonts w:eastAsia="Times New Roman"/>
          <w:lang w:val="fr-BE" w:eastAsia="nl-NL"/>
        </w:rPr>
      </w:pPr>
      <w:r w:rsidRPr="00955B6D">
        <w:rPr>
          <w:rFonts w:eastAsia="Times New Roman"/>
          <w:lang w:val="fr-BE" w:eastAsia="nl-NL"/>
        </w:rPr>
        <w:t xml:space="preserve">Je suis joignable par </w:t>
      </w:r>
      <w:r>
        <w:rPr>
          <w:rFonts w:eastAsia="Times New Roman"/>
          <w:lang w:val="fr-BE" w:eastAsia="nl-NL"/>
        </w:rPr>
        <w:t>e-</w:t>
      </w:r>
      <w:r w:rsidRPr="00955B6D">
        <w:rPr>
          <w:rFonts w:eastAsia="Times New Roman"/>
          <w:lang w:val="fr-BE" w:eastAsia="nl-NL"/>
        </w:rPr>
        <w:t xml:space="preserve">mail </w:t>
      </w:r>
      <w:r>
        <w:rPr>
          <w:rFonts w:eastAsia="Times New Roman"/>
          <w:lang w:val="fr-BE" w:eastAsia="nl-NL"/>
        </w:rPr>
        <w:t>EMAIL ou</w:t>
      </w:r>
      <w:r w:rsidRPr="00955B6D">
        <w:rPr>
          <w:rFonts w:eastAsia="Times New Roman"/>
          <w:lang w:val="fr-BE" w:eastAsia="nl-NL"/>
        </w:rPr>
        <w:t xml:space="preserve"> par téléphone </w:t>
      </w:r>
      <w:r>
        <w:rPr>
          <w:rFonts w:eastAsia="Times New Roman"/>
          <w:lang w:val="fr-BE" w:eastAsia="nl-NL"/>
        </w:rPr>
        <w:t>NUMMER</w:t>
      </w:r>
      <w:r w:rsidRPr="00955B6D">
        <w:rPr>
          <w:rFonts w:eastAsia="Times New Roman"/>
          <w:lang w:val="fr-BE" w:eastAsia="nl-NL"/>
        </w:rPr>
        <w:t xml:space="preserve">. </w:t>
      </w:r>
    </w:p>
    <w:p w14:paraId="338EDC08" w14:textId="77777777" w:rsidR="004D05B3" w:rsidRDefault="004D05B3" w:rsidP="004D05B3">
      <w:pPr>
        <w:tabs>
          <w:tab w:val="left" w:pos="3261"/>
        </w:tabs>
        <w:spacing w:after="0" w:line="240" w:lineRule="auto"/>
        <w:rPr>
          <w:rFonts w:eastAsia="Times New Roman"/>
          <w:lang w:val="fr-BE" w:eastAsia="nl-NL"/>
        </w:rPr>
      </w:pPr>
    </w:p>
    <w:p w14:paraId="0A9BFA06" w14:textId="77777777" w:rsidR="00757EEE" w:rsidRDefault="00757EEE" w:rsidP="004D05B3">
      <w:pPr>
        <w:tabs>
          <w:tab w:val="left" w:pos="3261"/>
        </w:tabs>
        <w:spacing w:after="0" w:line="240" w:lineRule="auto"/>
        <w:rPr>
          <w:rFonts w:eastAsia="Times New Roman"/>
          <w:lang w:val="fr-BE" w:eastAsia="nl-NL"/>
        </w:rPr>
      </w:pPr>
      <w:r w:rsidRPr="00955B6D">
        <w:rPr>
          <w:rFonts w:eastAsia="Times New Roman"/>
          <w:lang w:val="fr-BE" w:eastAsia="nl-NL"/>
        </w:rPr>
        <w:t xml:space="preserve">Si je n'ai pas de </w:t>
      </w:r>
      <w:r w:rsidRPr="003D4319">
        <w:rPr>
          <w:rFonts w:eastAsia="Times New Roman"/>
          <w:lang w:val="fr-BE" w:eastAsia="nl-NL"/>
        </w:rPr>
        <w:t>nouvelles de vous, jusqu'à ... !</w:t>
      </w:r>
    </w:p>
    <w:p w14:paraId="1CD366DD" w14:textId="77777777" w:rsidR="004D05B3" w:rsidRDefault="004D05B3" w:rsidP="004D05B3">
      <w:pPr>
        <w:tabs>
          <w:tab w:val="left" w:pos="3261"/>
        </w:tabs>
        <w:spacing w:after="0" w:line="240" w:lineRule="auto"/>
        <w:rPr>
          <w:rFonts w:eastAsia="Times New Roman"/>
          <w:lang w:val="fr-BE" w:eastAsia="nl-NL"/>
        </w:rPr>
      </w:pPr>
    </w:p>
    <w:p w14:paraId="751DE5FA" w14:textId="77777777" w:rsidR="00DA5505" w:rsidRDefault="00DA5505" w:rsidP="004D05B3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  <w:r w:rsidRPr="0095483B">
        <w:rPr>
          <w:rFonts w:ascii="Calibri" w:eastAsia="Times New Roman" w:hAnsi="Calibri" w:cs="Times New Roman"/>
          <w:lang w:val="fr-BE" w:eastAsia="nl-NL"/>
        </w:rPr>
        <w:t xml:space="preserve">Cordialement, </w:t>
      </w:r>
    </w:p>
    <w:p w14:paraId="170CA2C8" w14:textId="77777777" w:rsidR="004D05B3" w:rsidRDefault="004D05B3" w:rsidP="004D05B3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5ACD88FA" w14:textId="77777777" w:rsidR="004D05B3" w:rsidRDefault="004D05B3" w:rsidP="004D05B3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1A0CD31D" w14:textId="77777777" w:rsidR="004D05B3" w:rsidRDefault="004D05B3" w:rsidP="004D05B3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790BAF69" w14:textId="77777777" w:rsidR="004D05B3" w:rsidRDefault="004D05B3" w:rsidP="004D05B3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505551F8" w14:textId="77777777" w:rsidR="004D05B3" w:rsidRPr="0095483B" w:rsidRDefault="004D05B3" w:rsidP="004D05B3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743676A0" w14:textId="77777777" w:rsidR="00DA5505" w:rsidRPr="004D05B3" w:rsidRDefault="00DA5505" w:rsidP="004D05B3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lang w:val="fr-BE" w:eastAsia="nl-NL"/>
        </w:rPr>
      </w:pPr>
      <w:r w:rsidRPr="004D05B3">
        <w:rPr>
          <w:rFonts w:ascii="Calibri" w:eastAsia="Times New Roman" w:hAnsi="Calibri" w:cs="Times New Roman"/>
          <w:b/>
          <w:bCs/>
          <w:lang w:val="fr-BE" w:eastAsia="nl-NL"/>
        </w:rPr>
        <w:t>Nom</w:t>
      </w:r>
    </w:p>
    <w:p w14:paraId="6871C8AA" w14:textId="77777777" w:rsidR="00723FFC" w:rsidRPr="00DA5505" w:rsidRDefault="00DA5505" w:rsidP="004D05B3">
      <w:pPr>
        <w:spacing w:after="0" w:line="240" w:lineRule="auto"/>
        <w:jc w:val="both"/>
        <w:rPr>
          <w:rFonts w:ascii="Calibri" w:eastAsia="Times New Roman" w:hAnsi="Calibri" w:cs="Arial"/>
          <w:b/>
          <w:bCs/>
          <w:lang w:val="fr-BE" w:eastAsia="nl-NL"/>
        </w:rPr>
      </w:pPr>
      <w:r w:rsidRPr="0095483B">
        <w:rPr>
          <w:rFonts w:ascii="Calibri" w:eastAsia="Times New Roman" w:hAnsi="Calibri" w:cs="Times New Roman"/>
          <w:lang w:val="fr-BE" w:eastAsia="nl-NL"/>
        </w:rPr>
        <w:t>Médiatrice</w:t>
      </w:r>
      <w:r w:rsidR="004D05B3">
        <w:rPr>
          <w:rFonts w:ascii="Calibri" w:eastAsia="Times New Roman" w:hAnsi="Calibri" w:cs="Times New Roman"/>
          <w:lang w:val="fr-BE" w:eastAsia="nl-NL"/>
        </w:rPr>
        <w:t xml:space="preserve"> restauratrice </w:t>
      </w:r>
      <w:r>
        <w:rPr>
          <w:rFonts w:ascii="Calibri" w:eastAsia="Times New Roman" w:hAnsi="Calibri" w:cs="Times New Roman"/>
          <w:lang w:val="fr-BE" w:eastAsia="nl-NL"/>
        </w:rPr>
        <w:t>/</w:t>
      </w:r>
      <w:r w:rsidRPr="00D343F6">
        <w:rPr>
          <w:lang w:val="fr-BE"/>
        </w:rPr>
        <w:t xml:space="preserve"> </w:t>
      </w:r>
      <w:r w:rsidRPr="0095483B">
        <w:rPr>
          <w:rFonts w:ascii="Calibri" w:eastAsia="Times New Roman" w:hAnsi="Calibri" w:cs="Times New Roman"/>
          <w:lang w:val="fr-BE" w:eastAsia="nl-NL"/>
        </w:rPr>
        <w:t>Médiateur</w:t>
      </w:r>
      <w:r>
        <w:rPr>
          <w:rFonts w:ascii="Calibri" w:eastAsia="Times New Roman" w:hAnsi="Calibri" w:cs="Times New Roman"/>
          <w:lang w:val="fr-BE" w:eastAsia="nl-NL"/>
        </w:rPr>
        <w:t xml:space="preserve"> </w:t>
      </w:r>
      <w:r w:rsidR="004D05B3">
        <w:rPr>
          <w:rFonts w:ascii="Calibri" w:eastAsia="Times New Roman" w:hAnsi="Calibri" w:cs="Times New Roman"/>
          <w:lang w:val="fr-BE" w:eastAsia="nl-NL"/>
        </w:rPr>
        <w:t xml:space="preserve">restaurateur </w:t>
      </w:r>
      <w:r w:rsidR="0044693E">
        <w:rPr>
          <w:rFonts w:ascii="Calibri" w:eastAsia="Times New Roman" w:hAnsi="Calibri" w:cs="Times New Roman"/>
          <w:lang w:val="fr-BE" w:eastAsia="nl-NL"/>
        </w:rPr>
        <w:t>volontaire</w:t>
      </w:r>
    </w:p>
    <w:sectPr w:rsidR="00723FFC" w:rsidRPr="00DA5505" w:rsidSect="004D05B3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4323C" w14:textId="77777777" w:rsidR="00CA176E" w:rsidRDefault="00CA176E" w:rsidP="00930484">
      <w:pPr>
        <w:spacing w:after="0" w:line="240" w:lineRule="auto"/>
      </w:pPr>
      <w:r>
        <w:separator/>
      </w:r>
    </w:p>
  </w:endnote>
  <w:endnote w:type="continuationSeparator" w:id="0">
    <w:p w14:paraId="7E1CEDC9" w14:textId="77777777" w:rsidR="00CA176E" w:rsidRDefault="00CA176E" w:rsidP="00930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ogaSans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ogaSansOT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Guardian Sans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DEF36" w14:textId="6D566E04" w:rsidR="00DA5505" w:rsidRPr="001D5CEA" w:rsidRDefault="00DA5505" w:rsidP="00DA5505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 w:rsidRPr="004537A0"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 w:rsidRPr="001D5CEA"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 w:rsidR="00CA176E">
      <w:rPr>
        <w:rStyle w:val="A0"/>
        <w:rFonts w:asciiTheme="minorHAnsi" w:hAnsiTheme="minorHAnsi" w:cs="YogaSansOT-Thin"/>
        <w:spacing w:val="20"/>
        <w:sz w:val="18"/>
        <w:szCs w:val="18"/>
      </w:rPr>
      <w:t>KEIZERSBERG – MECHELSESTRAAT 202 3000 LEUVEN</w:t>
    </w:r>
    <w:r w:rsidRPr="001D5CEA">
      <w:rPr>
        <w:rStyle w:val="A0"/>
        <w:rFonts w:asciiTheme="minorHAnsi" w:hAnsiTheme="minorHAnsi" w:cs="YogaSansOT-Thin"/>
        <w:spacing w:val="20"/>
        <w:sz w:val="18"/>
        <w:szCs w:val="18"/>
      </w:rPr>
      <w:t xml:space="preserve"> | ALBA@ALBA.BE</w:t>
    </w:r>
  </w:p>
  <w:p w14:paraId="1F3EA417" w14:textId="77777777" w:rsidR="00DA5505" w:rsidRPr="001D5CEA" w:rsidRDefault="00DA5505" w:rsidP="00DA5505">
    <w:pPr>
      <w:pStyle w:val="Voettekst"/>
      <w:jc w:val="center"/>
      <w:rPr>
        <w:spacing w:val="20"/>
        <w:sz w:val="18"/>
        <w:szCs w:val="18"/>
      </w:rPr>
    </w:pPr>
    <w:r w:rsidRPr="004537A0">
      <w:rPr>
        <w:rStyle w:val="A0"/>
        <w:b/>
        <w:bCs/>
        <w:color w:val="F68426"/>
        <w:spacing w:val="20"/>
        <w:sz w:val="18"/>
        <w:szCs w:val="18"/>
      </w:rPr>
      <w:t>WWW.ALBA.BE</w:t>
    </w:r>
    <w:r w:rsidRPr="001D5CEA">
      <w:rPr>
        <w:rStyle w:val="A0"/>
        <w:b/>
        <w:bCs/>
        <w:spacing w:val="20"/>
        <w:sz w:val="18"/>
        <w:szCs w:val="18"/>
      </w:rPr>
      <w:t xml:space="preserve"> </w:t>
    </w:r>
    <w:r w:rsidRPr="001D5CEA">
      <w:rPr>
        <w:rStyle w:val="A0"/>
        <w:rFonts w:cs="YogaSansOT-Thin"/>
        <w:spacing w:val="20"/>
        <w:sz w:val="18"/>
        <w:szCs w:val="18"/>
      </w:rPr>
      <w:t xml:space="preserve">RPR LEUVEN | </w:t>
    </w:r>
    <w:r w:rsidRPr="00BF35FA">
      <w:rPr>
        <w:rStyle w:val="A1"/>
        <w:rFonts w:asciiTheme="minorHAnsi" w:hAnsiTheme="minorHAnsi"/>
        <w:spacing w:val="20"/>
        <w:sz w:val="18"/>
        <w:szCs w:val="18"/>
      </w:rPr>
      <w:t>BTW BE0424.376.780 | REK  BE95 7364 0106 5358</w:t>
    </w:r>
  </w:p>
  <w:p w14:paraId="4129C60B" w14:textId="77777777" w:rsidR="00DA5505" w:rsidRDefault="00DA550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6B6B8" w14:textId="77777777" w:rsidR="00930484" w:rsidRPr="001D5CEA" w:rsidRDefault="00930484" w:rsidP="00930484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 w:rsidRPr="004537A0"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 w:rsidRPr="001D5CEA"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 w:rsidRPr="001D5CEA">
      <w:rPr>
        <w:rStyle w:val="A0"/>
        <w:rFonts w:asciiTheme="minorHAnsi" w:hAnsiTheme="minorHAnsi" w:cs="YogaSansOT-Thin"/>
        <w:spacing w:val="20"/>
        <w:sz w:val="18"/>
        <w:szCs w:val="18"/>
      </w:rPr>
      <w:t>BRUSSELSESTEENWEG 78, 3020 HERENT | ALBA@ALBA.BE</w:t>
    </w:r>
  </w:p>
  <w:p w14:paraId="743CBA1C" w14:textId="77777777" w:rsidR="00930484" w:rsidRPr="001D5CEA" w:rsidRDefault="00930484" w:rsidP="00930484">
    <w:pPr>
      <w:pStyle w:val="Voettekst"/>
      <w:jc w:val="center"/>
      <w:rPr>
        <w:spacing w:val="20"/>
        <w:sz w:val="18"/>
        <w:szCs w:val="18"/>
      </w:rPr>
    </w:pPr>
    <w:r w:rsidRPr="004537A0">
      <w:rPr>
        <w:rStyle w:val="A0"/>
        <w:b/>
        <w:bCs/>
        <w:color w:val="F68426"/>
        <w:spacing w:val="20"/>
        <w:sz w:val="18"/>
        <w:szCs w:val="18"/>
      </w:rPr>
      <w:t>WWW.ALBA.BE</w:t>
    </w:r>
    <w:r w:rsidRPr="001D5CEA">
      <w:rPr>
        <w:rStyle w:val="A0"/>
        <w:b/>
        <w:bCs/>
        <w:spacing w:val="20"/>
        <w:sz w:val="18"/>
        <w:szCs w:val="18"/>
      </w:rPr>
      <w:t xml:space="preserve"> </w:t>
    </w:r>
    <w:r w:rsidRPr="001D5CEA">
      <w:rPr>
        <w:rStyle w:val="A0"/>
        <w:rFonts w:cs="YogaSansOT-Thin"/>
        <w:spacing w:val="20"/>
        <w:sz w:val="18"/>
        <w:szCs w:val="18"/>
      </w:rPr>
      <w:t xml:space="preserve">RPR LEUVEN | </w:t>
    </w:r>
    <w:r w:rsidRPr="00BF35FA">
      <w:rPr>
        <w:rStyle w:val="A1"/>
        <w:rFonts w:asciiTheme="minorHAnsi" w:hAnsiTheme="minorHAnsi"/>
        <w:spacing w:val="20"/>
        <w:sz w:val="18"/>
        <w:szCs w:val="18"/>
      </w:rPr>
      <w:t>BTW BE0424.376.780 | REK  BE95 7364 0106 5358</w:t>
    </w:r>
  </w:p>
  <w:p w14:paraId="58BCBB62" w14:textId="77777777" w:rsidR="00930484" w:rsidRDefault="0093048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8CDD8" w14:textId="77777777" w:rsidR="00CA176E" w:rsidRDefault="00CA176E" w:rsidP="00930484">
      <w:pPr>
        <w:spacing w:after="0" w:line="240" w:lineRule="auto"/>
      </w:pPr>
      <w:r>
        <w:separator/>
      </w:r>
    </w:p>
  </w:footnote>
  <w:footnote w:type="continuationSeparator" w:id="0">
    <w:p w14:paraId="66A7DA6A" w14:textId="77777777" w:rsidR="00CA176E" w:rsidRDefault="00CA176E" w:rsidP="00930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3C20A" w14:textId="77777777" w:rsidR="00DA5505" w:rsidRPr="004D05B3" w:rsidRDefault="00DA5505" w:rsidP="00DA5505">
    <w:pPr>
      <w:pStyle w:val="Pa1"/>
      <w:jc w:val="right"/>
      <w:rPr>
        <w:rFonts w:asciiTheme="minorHAnsi" w:hAnsiTheme="minorHAnsi" w:cs="YogaSansOT-Bold"/>
        <w:color w:val="000000"/>
        <w:sz w:val="16"/>
        <w:szCs w:val="16"/>
      </w:rPr>
    </w:pPr>
    <w:r>
      <w:rPr>
        <w:noProof/>
        <w:lang w:eastAsia="nl-BE"/>
      </w:rPr>
      <w:drawing>
        <wp:anchor distT="0" distB="0" distL="114300" distR="114300" simplePos="0" relativeHeight="251660800" behindDoc="0" locked="0" layoutInCell="1" allowOverlap="1" wp14:anchorId="48E8E309" wp14:editId="295A9CFF">
          <wp:simplePos x="0" y="0"/>
          <wp:positionH relativeFrom="margin">
            <wp:posOffset>-60960</wp:posOffset>
          </wp:positionH>
          <wp:positionV relativeFrom="page">
            <wp:posOffset>184150</wp:posOffset>
          </wp:positionV>
          <wp:extent cx="2148840" cy="1074420"/>
          <wp:effectExtent l="0" t="0" r="0" b="0"/>
          <wp:wrapSquare wrapText="bothSides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8840" cy="1074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 w:rsidRPr="004D05B3">
      <w:rPr>
        <w:rStyle w:val="A2"/>
        <w:rFonts w:asciiTheme="minorHAnsi" w:hAnsiTheme="minorHAnsi"/>
        <w:sz w:val="16"/>
        <w:szCs w:val="16"/>
      </w:rPr>
      <w:t>Bemiddelingsburo - Leuven</w:t>
    </w:r>
  </w:p>
  <w:p w14:paraId="6957ACBB" w14:textId="55FD055A" w:rsidR="00DA5505" w:rsidRPr="004D05B3" w:rsidRDefault="00CA176E" w:rsidP="00DA5505">
    <w:pPr>
      <w:pStyle w:val="Pa1"/>
      <w:jc w:val="right"/>
      <w:rPr>
        <w:rFonts w:asciiTheme="minorHAnsi" w:hAnsiTheme="minorHAnsi" w:cs="YogaSansOT-Thin"/>
        <w:color w:val="000000"/>
        <w:sz w:val="16"/>
        <w:szCs w:val="16"/>
      </w:rPr>
    </w:pPr>
    <w:r>
      <w:rPr>
        <w:rStyle w:val="A3"/>
        <w:rFonts w:asciiTheme="minorHAnsi" w:hAnsiTheme="minorHAnsi"/>
        <w:sz w:val="16"/>
        <w:szCs w:val="16"/>
      </w:rPr>
      <w:t>MECHELSESTRAAT 202</w:t>
    </w:r>
  </w:p>
  <w:p w14:paraId="638A7D7D" w14:textId="7CE76850" w:rsidR="00DA5505" w:rsidRPr="004D05B3" w:rsidRDefault="00DA5505" w:rsidP="00DA5505">
    <w:pPr>
      <w:pStyle w:val="Pa1"/>
      <w:jc w:val="right"/>
      <w:rPr>
        <w:rFonts w:asciiTheme="minorHAnsi" w:hAnsiTheme="minorHAnsi" w:cs="YogaSansOT-Thin"/>
        <w:color w:val="000000"/>
        <w:sz w:val="16"/>
        <w:szCs w:val="16"/>
      </w:rPr>
    </w:pPr>
    <w:r w:rsidRPr="004D05B3">
      <w:rPr>
        <w:rStyle w:val="A3"/>
        <w:rFonts w:asciiTheme="minorHAnsi" w:hAnsiTheme="minorHAnsi"/>
        <w:sz w:val="16"/>
        <w:szCs w:val="16"/>
      </w:rPr>
      <w:t>300</w:t>
    </w:r>
    <w:r w:rsidR="00CA176E">
      <w:rPr>
        <w:rStyle w:val="A3"/>
        <w:rFonts w:asciiTheme="minorHAnsi" w:hAnsiTheme="minorHAnsi"/>
        <w:sz w:val="16"/>
        <w:szCs w:val="16"/>
      </w:rPr>
      <w:t>0 LEUVEN</w:t>
    </w:r>
  </w:p>
  <w:p w14:paraId="52FD1267" w14:textId="77777777" w:rsidR="00DA5505" w:rsidRPr="004D05B3" w:rsidRDefault="00DA5505" w:rsidP="00DA5505">
    <w:pPr>
      <w:pStyle w:val="Pa1"/>
      <w:jc w:val="right"/>
      <w:rPr>
        <w:rFonts w:asciiTheme="minorHAnsi" w:hAnsiTheme="minorHAnsi" w:cs="YogaSansOT-Bold"/>
        <w:color w:val="000000"/>
        <w:sz w:val="16"/>
        <w:szCs w:val="16"/>
      </w:rPr>
    </w:pPr>
    <w:r w:rsidRPr="004D05B3">
      <w:rPr>
        <w:rStyle w:val="A2"/>
        <w:rFonts w:asciiTheme="minorHAnsi" w:hAnsiTheme="minorHAnsi"/>
        <w:sz w:val="16"/>
        <w:szCs w:val="16"/>
      </w:rPr>
      <w:t>016 79 09 80</w:t>
    </w:r>
  </w:p>
  <w:p w14:paraId="51B7EC22" w14:textId="77777777" w:rsidR="00DA5505" w:rsidRPr="004D05B3" w:rsidRDefault="00DA5505" w:rsidP="00DA5505">
    <w:pPr>
      <w:pStyle w:val="Koptekst"/>
      <w:jc w:val="right"/>
      <w:rPr>
        <w:sz w:val="16"/>
        <w:szCs w:val="16"/>
        <w:lang w:val="nl-BE"/>
      </w:rPr>
    </w:pPr>
    <w:r w:rsidRPr="004D05B3">
      <w:rPr>
        <w:rStyle w:val="A2"/>
        <w:sz w:val="16"/>
        <w:szCs w:val="16"/>
        <w:lang w:val="nl-BE"/>
      </w:rPr>
      <w:t>bemiddelingsburo@alba.be</w:t>
    </w:r>
  </w:p>
  <w:p w14:paraId="17EAB1B7" w14:textId="77777777" w:rsidR="00DA5505" w:rsidRPr="00DA5505" w:rsidRDefault="00DA5505" w:rsidP="00DA5505">
    <w:pPr>
      <w:pStyle w:val="Koptekst"/>
      <w:tabs>
        <w:tab w:val="clear" w:pos="4513"/>
        <w:tab w:val="clear" w:pos="9026"/>
        <w:tab w:val="left" w:pos="7968"/>
      </w:tabs>
      <w:rPr>
        <w:lang w:val="nl-B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A224A" w14:textId="77777777" w:rsidR="00930484" w:rsidRPr="001D5CEA" w:rsidRDefault="00930484" w:rsidP="00930484">
    <w:pPr>
      <w:pStyle w:val="Pa1"/>
      <w:jc w:val="right"/>
      <w:rPr>
        <w:rFonts w:asciiTheme="minorHAnsi" w:hAnsiTheme="minorHAnsi" w:cs="YogaSansOT-Bold"/>
        <w:color w:val="000000"/>
        <w:sz w:val="22"/>
        <w:szCs w:val="22"/>
      </w:rPr>
    </w:pPr>
    <w:r>
      <w:rPr>
        <w:noProof/>
        <w:lang w:eastAsia="nl-BE"/>
      </w:rPr>
      <w:drawing>
        <wp:anchor distT="0" distB="0" distL="114300" distR="114300" simplePos="0" relativeHeight="251658752" behindDoc="0" locked="0" layoutInCell="1" allowOverlap="1" wp14:anchorId="1445BC7B" wp14:editId="525C65FE">
          <wp:simplePos x="0" y="0"/>
          <wp:positionH relativeFrom="margin">
            <wp:posOffset>-647700</wp:posOffset>
          </wp:positionH>
          <wp:positionV relativeFrom="page">
            <wp:posOffset>281940</wp:posOffset>
          </wp:positionV>
          <wp:extent cx="2148840" cy="1074420"/>
          <wp:effectExtent l="0" t="0" r="0" b="0"/>
          <wp:wrapSquare wrapText="bothSides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8840" cy="1074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02449" w:rsidRPr="001D5CEA">
      <w:rPr>
        <w:rStyle w:val="A2"/>
        <w:rFonts w:asciiTheme="minorHAnsi" w:hAnsiTheme="minorHAnsi"/>
      </w:rPr>
      <w:t xml:space="preserve"> </w:t>
    </w:r>
    <w:r w:rsidR="00657847">
      <w:rPr>
        <w:rStyle w:val="A2"/>
        <w:rFonts w:asciiTheme="minorHAnsi" w:hAnsiTheme="minorHAnsi"/>
      </w:rPr>
      <w:t>Bemiddelingsburo - Leuven</w:t>
    </w:r>
  </w:p>
  <w:p w14:paraId="755255CF" w14:textId="77777777" w:rsidR="00930484" w:rsidRPr="001D5CEA" w:rsidRDefault="00657847" w:rsidP="00930484">
    <w:pPr>
      <w:pStyle w:val="Pa1"/>
      <w:jc w:val="right"/>
      <w:rPr>
        <w:rFonts w:asciiTheme="minorHAnsi" w:hAnsiTheme="minorHAnsi" w:cs="YogaSansOT-Thin"/>
        <w:color w:val="000000"/>
        <w:sz w:val="20"/>
        <w:szCs w:val="20"/>
      </w:rPr>
    </w:pPr>
    <w:r>
      <w:rPr>
        <w:rStyle w:val="A3"/>
        <w:rFonts w:asciiTheme="minorHAnsi" w:hAnsiTheme="minorHAnsi"/>
      </w:rPr>
      <w:t>WAVERSEBAAN 66</w:t>
    </w:r>
  </w:p>
  <w:p w14:paraId="72B2D9BC" w14:textId="77777777" w:rsidR="00930484" w:rsidRPr="001D5CEA" w:rsidRDefault="00657847" w:rsidP="00930484">
    <w:pPr>
      <w:pStyle w:val="Pa1"/>
      <w:jc w:val="right"/>
      <w:rPr>
        <w:rFonts w:asciiTheme="minorHAnsi" w:hAnsiTheme="minorHAnsi" w:cs="YogaSansOT-Thin"/>
        <w:color w:val="000000"/>
        <w:sz w:val="20"/>
        <w:szCs w:val="20"/>
      </w:rPr>
    </w:pPr>
    <w:r>
      <w:rPr>
        <w:rStyle w:val="A3"/>
        <w:rFonts w:asciiTheme="minorHAnsi" w:hAnsiTheme="minorHAnsi"/>
      </w:rPr>
      <w:t>3001</w:t>
    </w:r>
    <w:r w:rsidR="00930484" w:rsidRPr="001D5CEA">
      <w:rPr>
        <w:rStyle w:val="A3"/>
        <w:rFonts w:asciiTheme="minorHAnsi" w:hAnsiTheme="minorHAnsi"/>
      </w:rPr>
      <w:t xml:space="preserve"> HE</w:t>
    </w:r>
    <w:r>
      <w:rPr>
        <w:rStyle w:val="A3"/>
        <w:rFonts w:asciiTheme="minorHAnsi" w:hAnsiTheme="minorHAnsi"/>
      </w:rPr>
      <w:t>VERLEE</w:t>
    </w:r>
  </w:p>
  <w:p w14:paraId="52580518" w14:textId="77777777" w:rsidR="00930484" w:rsidRPr="001D5CEA" w:rsidRDefault="00902449" w:rsidP="00930484">
    <w:pPr>
      <w:pStyle w:val="Pa1"/>
      <w:jc w:val="right"/>
      <w:rPr>
        <w:rFonts w:asciiTheme="minorHAnsi" w:hAnsiTheme="minorHAnsi" w:cs="YogaSansOT-Bold"/>
        <w:color w:val="000000"/>
        <w:sz w:val="22"/>
        <w:szCs w:val="22"/>
      </w:rPr>
    </w:pPr>
    <w:r>
      <w:rPr>
        <w:rStyle w:val="A2"/>
        <w:rFonts w:asciiTheme="minorHAnsi" w:hAnsiTheme="minorHAnsi"/>
      </w:rPr>
      <w:t xml:space="preserve">016 </w:t>
    </w:r>
    <w:r w:rsidR="00657847">
      <w:rPr>
        <w:rStyle w:val="A2"/>
        <w:rFonts w:asciiTheme="minorHAnsi" w:hAnsiTheme="minorHAnsi"/>
      </w:rPr>
      <w:t>79 09 80</w:t>
    </w:r>
  </w:p>
  <w:p w14:paraId="15C8570B" w14:textId="77777777" w:rsidR="00930484" w:rsidRPr="001D5CEA" w:rsidRDefault="00657847" w:rsidP="00930484">
    <w:pPr>
      <w:pStyle w:val="Koptekst"/>
      <w:jc w:val="right"/>
      <w:rPr>
        <w:lang w:val="nl-BE"/>
      </w:rPr>
    </w:pPr>
    <w:r>
      <w:rPr>
        <w:rStyle w:val="A2"/>
        <w:lang w:val="nl-BE"/>
      </w:rPr>
      <w:t>bemiddelingsburo</w:t>
    </w:r>
    <w:r w:rsidR="00930484" w:rsidRPr="001D5CEA">
      <w:rPr>
        <w:rStyle w:val="A2"/>
        <w:lang w:val="nl-BE"/>
      </w:rPr>
      <w:t>@alba.be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76E"/>
    <w:rsid w:val="00137DF8"/>
    <w:rsid w:val="00227217"/>
    <w:rsid w:val="0043716C"/>
    <w:rsid w:val="0044693E"/>
    <w:rsid w:val="004B0046"/>
    <w:rsid w:val="004D05B3"/>
    <w:rsid w:val="00512297"/>
    <w:rsid w:val="00526199"/>
    <w:rsid w:val="0065185D"/>
    <w:rsid w:val="00657847"/>
    <w:rsid w:val="006844BA"/>
    <w:rsid w:val="00723FFC"/>
    <w:rsid w:val="00753F9E"/>
    <w:rsid w:val="00757EEE"/>
    <w:rsid w:val="00773B40"/>
    <w:rsid w:val="0078663C"/>
    <w:rsid w:val="007A7138"/>
    <w:rsid w:val="00902449"/>
    <w:rsid w:val="00930484"/>
    <w:rsid w:val="00995FAE"/>
    <w:rsid w:val="00A30269"/>
    <w:rsid w:val="00A32334"/>
    <w:rsid w:val="00BA25E8"/>
    <w:rsid w:val="00BF35FA"/>
    <w:rsid w:val="00BF76AE"/>
    <w:rsid w:val="00C473D9"/>
    <w:rsid w:val="00C53E78"/>
    <w:rsid w:val="00C636DF"/>
    <w:rsid w:val="00CA176E"/>
    <w:rsid w:val="00CF3547"/>
    <w:rsid w:val="00D05451"/>
    <w:rsid w:val="00DA5505"/>
    <w:rsid w:val="00E52B21"/>
    <w:rsid w:val="00E52DB7"/>
    <w:rsid w:val="00F5555D"/>
    <w:rsid w:val="00FD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E01B4F"/>
  <w15:chartTrackingRefBased/>
  <w15:docId w15:val="{7F0FDD87-78C1-43BC-A3CF-30D7CCFB2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304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0484"/>
  </w:style>
  <w:style w:type="paragraph" w:styleId="Voettekst">
    <w:name w:val="footer"/>
    <w:basedOn w:val="Standaard"/>
    <w:link w:val="VoettekstChar"/>
    <w:uiPriority w:val="99"/>
    <w:unhideWhenUsed/>
    <w:rsid w:val="009304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0484"/>
  </w:style>
  <w:style w:type="paragraph" w:customStyle="1" w:styleId="Pa1">
    <w:name w:val="Pa1"/>
    <w:basedOn w:val="Standaard"/>
    <w:next w:val="Standaard"/>
    <w:uiPriority w:val="99"/>
    <w:rsid w:val="00930484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2">
    <w:name w:val="A2"/>
    <w:uiPriority w:val="99"/>
    <w:rsid w:val="00930484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930484"/>
    <w:rPr>
      <w:rFonts w:ascii="YogaSansOT-Thin" w:hAnsi="YogaSansOT-Thin" w:cs="YogaSansOT-Thin"/>
      <w:color w:val="000000"/>
      <w:sz w:val="20"/>
      <w:szCs w:val="20"/>
    </w:rPr>
  </w:style>
  <w:style w:type="paragraph" w:customStyle="1" w:styleId="Pa2">
    <w:name w:val="Pa2"/>
    <w:basedOn w:val="Standaard"/>
    <w:next w:val="Standaard"/>
    <w:uiPriority w:val="99"/>
    <w:rsid w:val="00930484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0">
    <w:name w:val="A0"/>
    <w:uiPriority w:val="99"/>
    <w:rsid w:val="00930484"/>
    <w:rPr>
      <w:rFonts w:cs="YogaSansOT-Bold"/>
      <w:color w:val="000000"/>
      <w:sz w:val="16"/>
      <w:szCs w:val="16"/>
    </w:rPr>
  </w:style>
  <w:style w:type="character" w:customStyle="1" w:styleId="A1">
    <w:name w:val="A1"/>
    <w:uiPriority w:val="99"/>
    <w:rsid w:val="00930484"/>
    <w:rPr>
      <w:rFonts w:ascii="Guardian Sans Light" w:hAnsi="Guardian Sans Light" w:cs="Guardian Sans Light"/>
      <w:color w:val="000000"/>
      <w:sz w:val="14"/>
      <w:szCs w:val="1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23FF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23FF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23FF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1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LEUVEN%20(OK)\Bemiddeling%20(OK%20-%20LE)\standaardbrieven%20(OK%20-%20LE)\Vrijwilligers\Brieven%20naar%20partijen%20Leuven\aangekondigd-huisbezoek%20NDL%20FR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14EBC-0F91-4AED-AE4B-C4ED2FCC8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aangekondigd-huisbezoek NDL FR.dotx</Template>
  <TotalTime>1</TotalTime>
  <Pages>2</Pages>
  <Words>315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Vancleynenbreugel</dc:creator>
  <cp:keywords/>
  <dc:description/>
  <cp:lastModifiedBy>Kim Van Cleynenbreugel</cp:lastModifiedBy>
  <cp:revision>1</cp:revision>
  <dcterms:created xsi:type="dcterms:W3CDTF">2026-08-25T10:52:00Z</dcterms:created>
  <dcterms:modified xsi:type="dcterms:W3CDTF">2026-08-25T10:53:00Z</dcterms:modified>
</cp:coreProperties>
</file>