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6701" w14:textId="77777777" w:rsidR="007D77B6" w:rsidRPr="007D77B6" w:rsidRDefault="007D77B6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0A1EA6" wp14:editId="3446949B">
                <wp:simplePos x="0" y="0"/>
                <wp:positionH relativeFrom="column">
                  <wp:posOffset>3905250</wp:posOffset>
                </wp:positionH>
                <wp:positionV relativeFrom="paragraph">
                  <wp:posOffset>7620</wp:posOffset>
                </wp:positionV>
                <wp:extent cx="2391410" cy="958850"/>
                <wp:effectExtent l="0" t="0" r="889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B0C80" w14:textId="77777777" w:rsidR="007D77B6" w:rsidRPr="00C23E27" w:rsidRDefault="007D77B6" w:rsidP="00A47F5E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98B7E56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777AA266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36B51852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5C72BF9A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392D7187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1F69282E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203721EA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E1CC022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3003C60C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1BD19134" w14:textId="77777777" w:rsidR="007D77B6" w:rsidRPr="006D7AB6" w:rsidRDefault="007D77B6" w:rsidP="00337BCA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A1EA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7.5pt;margin-top:.6pt;width:188.3pt;height:7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" stroked="f">
                <v:textbox>
                  <w:txbxContent>
                    <w:p w14:paraId="672B0C80" w14:textId="77777777" w:rsidR="007D77B6" w:rsidRPr="00C23E27" w:rsidRDefault="007D77B6" w:rsidP="00A47F5E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98B7E56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777AA266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36B51852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5C72BF9A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392D7187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1F69282E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203721EA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E1CC022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3003C60C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1BD19134" w14:textId="77777777" w:rsidR="007D77B6" w:rsidRPr="006D7AB6" w:rsidRDefault="007D77B6" w:rsidP="00337BCA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06689EC" w14:textId="77777777" w:rsidR="00E96CD3" w:rsidRDefault="00E96CD3">
      <w:pPr>
        <w:rPr>
          <w:lang w:val="nl-BE"/>
        </w:rPr>
      </w:pPr>
    </w:p>
    <w:p w14:paraId="28C6069E" w14:textId="77777777" w:rsidR="002E4BD4" w:rsidRDefault="002E4BD4">
      <w:pPr>
        <w:rPr>
          <w:lang w:val="nl-BE"/>
        </w:rPr>
      </w:pPr>
    </w:p>
    <w:p w14:paraId="4FF893D2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0E4BB084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08BF6789" w14:textId="77777777" w:rsidR="00C5224B" w:rsidRPr="000165E8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sz w:val="24"/>
          <w:szCs w:val="24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0165E8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</w:p>
    <w:p w14:paraId="31F3B35C" w14:textId="77777777" w:rsidR="00C5224B" w:rsidRDefault="00C5224B" w:rsidP="002E4BD4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NL" w:eastAsia="nl-NL"/>
        </w:rPr>
      </w:pPr>
    </w:p>
    <w:p w14:paraId="6D3499ED" w14:textId="77777777" w:rsidR="003C1D79" w:rsidRPr="00710250" w:rsidRDefault="00526C94" w:rsidP="003C1D7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nl-NL" w:eastAsia="nl-NL"/>
        </w:rPr>
      </w:pPr>
      <w:r w:rsidRPr="00710250">
        <w:rPr>
          <w:rFonts w:ascii="Calibri" w:eastAsia="Times New Roman" w:hAnsi="Calibri" w:cs="Arial"/>
          <w:b/>
          <w:bCs/>
          <w:lang w:val="nl-NL" w:eastAsia="nl-NL"/>
        </w:rPr>
        <w:t xml:space="preserve">Eindverslag in de </w:t>
      </w:r>
      <w:r w:rsidR="000165E8">
        <w:rPr>
          <w:rFonts w:ascii="Calibri" w:eastAsia="Times New Roman" w:hAnsi="Calibri" w:cs="Arial"/>
          <w:b/>
          <w:bCs/>
          <w:lang w:val="nl-NL" w:eastAsia="nl-NL"/>
        </w:rPr>
        <w:t>herstel</w:t>
      </w:r>
      <w:r w:rsidRPr="00710250">
        <w:rPr>
          <w:rFonts w:ascii="Calibri" w:eastAsia="Times New Roman" w:hAnsi="Calibri" w:cs="Arial"/>
          <w:b/>
          <w:bCs/>
          <w:lang w:val="nl-NL" w:eastAsia="nl-NL"/>
        </w:rPr>
        <w:t>bemiddelingsprocedure</w:t>
      </w:r>
    </w:p>
    <w:p w14:paraId="1601FA35" w14:textId="77777777" w:rsidR="003C1D79" w:rsidRPr="00710250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64E88650" w14:textId="77777777" w:rsidR="003C1D79" w:rsidRPr="00710250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47759AB5" w14:textId="77777777" w:rsidR="003C1D79" w:rsidRPr="00710250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  <w:r w:rsidRPr="00710250">
        <w:rPr>
          <w:rFonts w:ascii="Calibri" w:eastAsia="Times New Roman" w:hAnsi="Calibri" w:cs="Arial"/>
          <w:lang w:val="nl-NL" w:eastAsia="nl-NL"/>
        </w:rPr>
        <w:t>Beste</w:t>
      </w:r>
      <w:r w:rsidR="000165E8">
        <w:rPr>
          <w:rFonts w:ascii="Calibri" w:eastAsia="Times New Roman" w:hAnsi="Calibri" w:cs="Arial"/>
          <w:lang w:val="nl-NL" w:eastAsia="nl-NL"/>
        </w:rPr>
        <w:t>,</w:t>
      </w:r>
    </w:p>
    <w:p w14:paraId="05BCDDF6" w14:textId="77777777" w:rsidR="003C1D79" w:rsidRPr="00710250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</w:p>
    <w:p w14:paraId="399BCF6E" w14:textId="77777777" w:rsidR="006D2FDC" w:rsidRPr="00710250" w:rsidRDefault="006D2FD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710250">
        <w:rPr>
          <w:rFonts w:ascii="Calibri" w:eastAsia="Times New Roman" w:hAnsi="Calibri" w:cs="Times New Roman"/>
          <w:lang w:val="nl-NL" w:eastAsia="nl-NL"/>
        </w:rPr>
        <w:t xml:space="preserve">Als bijlage vindt u een kopie van het eindverslag van de </w:t>
      </w:r>
      <w:r w:rsidR="000165E8">
        <w:rPr>
          <w:rFonts w:ascii="Calibri" w:eastAsia="Times New Roman" w:hAnsi="Calibri" w:cs="Times New Roman"/>
          <w:lang w:val="nl-NL" w:eastAsia="nl-NL"/>
        </w:rPr>
        <w:t>herstel</w:t>
      </w:r>
      <w:r w:rsidRPr="00710250">
        <w:rPr>
          <w:rFonts w:ascii="Calibri" w:eastAsia="Times New Roman" w:hAnsi="Calibri" w:cs="Times New Roman"/>
          <w:lang w:val="nl-NL" w:eastAsia="nl-NL"/>
        </w:rPr>
        <w:t xml:space="preserve">bemiddeling. Dit stuurde ik op naar het Openbaar Ministerie. Zij nemen een verdere beslissing in het gerechtelijk dossier. </w:t>
      </w:r>
    </w:p>
    <w:p w14:paraId="2971771E" w14:textId="77777777" w:rsidR="006D2FDC" w:rsidRPr="00710250" w:rsidRDefault="006D2FD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00F390AB" w14:textId="77777777" w:rsidR="006D2FDC" w:rsidRDefault="006D2FD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710250">
        <w:rPr>
          <w:rFonts w:ascii="Calibri" w:eastAsia="Times New Roman" w:hAnsi="Calibri" w:cs="Times New Roman"/>
          <w:lang w:val="nl-NL" w:eastAsia="nl-NL"/>
        </w:rPr>
        <w:t xml:space="preserve">Omwille van de vertrouwelijkheid van de </w:t>
      </w:r>
      <w:r w:rsidR="000165E8">
        <w:rPr>
          <w:rFonts w:ascii="Calibri" w:eastAsia="Times New Roman" w:hAnsi="Calibri" w:cs="Times New Roman"/>
          <w:lang w:val="nl-NL" w:eastAsia="nl-NL"/>
        </w:rPr>
        <w:t>herstel</w:t>
      </w:r>
      <w:r w:rsidRPr="00710250">
        <w:rPr>
          <w:rFonts w:ascii="Calibri" w:eastAsia="Times New Roman" w:hAnsi="Calibri" w:cs="Times New Roman"/>
          <w:lang w:val="nl-NL" w:eastAsia="nl-NL"/>
        </w:rPr>
        <w:t xml:space="preserve">bemiddeling, dienen wij het dossier af te sluiten zonder inhoudelijke informatie mee te geven. Het staat u steeds vrij om bijkomende informatie rechtstreeks te versturen naar of te bevragen bij het Openbaar Ministerie. Dit kan via volgend </w:t>
      </w:r>
      <w:r w:rsidR="00BC5FEE" w:rsidRPr="00710250">
        <w:rPr>
          <w:rFonts w:ascii="Calibri" w:eastAsia="Times New Roman" w:hAnsi="Calibri" w:cs="Times New Roman"/>
          <w:lang w:val="nl-NL" w:eastAsia="nl-NL"/>
        </w:rPr>
        <w:t>adres</w:t>
      </w:r>
      <w:r w:rsidRPr="00710250">
        <w:rPr>
          <w:rFonts w:ascii="Calibri" w:eastAsia="Times New Roman" w:hAnsi="Calibri" w:cs="Times New Roman"/>
          <w:lang w:val="nl-NL" w:eastAsia="nl-NL"/>
        </w:rPr>
        <w:t>:</w:t>
      </w:r>
    </w:p>
    <w:p w14:paraId="1B01B0A3" w14:textId="77777777" w:rsidR="00900DE7" w:rsidRPr="00710250" w:rsidRDefault="00900DE7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2AE21FC1" w14:textId="77777777" w:rsidR="00BC5FEE" w:rsidRPr="00710250" w:rsidRDefault="005E5286" w:rsidP="005E5286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NL" w:eastAsia="nl-NL"/>
        </w:rPr>
      </w:pPr>
      <w:r w:rsidRPr="00710250">
        <w:rPr>
          <w:rFonts w:ascii="Calibri" w:eastAsia="Times New Roman" w:hAnsi="Calibri" w:cs="Times New Roman"/>
          <w:i/>
          <w:lang w:val="nl-NL" w:eastAsia="nl-NL"/>
        </w:rPr>
        <w:t>Parket Brussel</w:t>
      </w:r>
    </w:p>
    <w:p w14:paraId="3FE8F97B" w14:textId="77777777" w:rsidR="005E5286" w:rsidRPr="00710250" w:rsidRDefault="005E5286" w:rsidP="005E5286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NL" w:eastAsia="nl-NL"/>
        </w:rPr>
      </w:pPr>
      <w:r w:rsidRPr="00710250">
        <w:rPr>
          <w:rFonts w:ascii="Calibri" w:eastAsia="Times New Roman" w:hAnsi="Calibri" w:cs="Times New Roman"/>
          <w:i/>
          <w:lang w:val="nl-NL" w:eastAsia="nl-NL"/>
        </w:rPr>
        <w:t>Dienst Jeugd</w:t>
      </w:r>
    </w:p>
    <w:p w14:paraId="67B7B504" w14:textId="77777777" w:rsidR="005E5286" w:rsidRPr="00710250" w:rsidRDefault="005E5286" w:rsidP="005E5286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NL" w:eastAsia="nl-NL"/>
        </w:rPr>
      </w:pPr>
      <w:proofErr w:type="spellStart"/>
      <w:r w:rsidRPr="00710250">
        <w:rPr>
          <w:rFonts w:ascii="Calibri" w:eastAsia="Times New Roman" w:hAnsi="Calibri" w:cs="Times New Roman"/>
          <w:i/>
          <w:lang w:val="nl-NL" w:eastAsia="nl-NL"/>
        </w:rPr>
        <w:t>Portalisgebouw</w:t>
      </w:r>
      <w:proofErr w:type="spellEnd"/>
    </w:p>
    <w:p w14:paraId="0DA84DFF" w14:textId="77777777" w:rsidR="005E5286" w:rsidRPr="00710250" w:rsidRDefault="005E5286" w:rsidP="005E5286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NL" w:eastAsia="nl-NL"/>
        </w:rPr>
      </w:pPr>
      <w:proofErr w:type="spellStart"/>
      <w:r w:rsidRPr="00710250">
        <w:rPr>
          <w:rFonts w:ascii="Calibri" w:eastAsia="Times New Roman" w:hAnsi="Calibri" w:cs="Times New Roman"/>
          <w:i/>
          <w:lang w:val="nl-NL" w:eastAsia="nl-NL"/>
        </w:rPr>
        <w:t>Quatre</w:t>
      </w:r>
      <w:proofErr w:type="spellEnd"/>
      <w:r w:rsidRPr="00710250">
        <w:rPr>
          <w:rFonts w:ascii="Calibri" w:eastAsia="Times New Roman" w:hAnsi="Calibri" w:cs="Times New Roman"/>
          <w:i/>
          <w:lang w:val="nl-NL" w:eastAsia="nl-NL"/>
        </w:rPr>
        <w:t xml:space="preserve"> Brasstraat 4</w:t>
      </w:r>
    </w:p>
    <w:p w14:paraId="0CC4E690" w14:textId="77777777" w:rsidR="005E5286" w:rsidRPr="00710250" w:rsidRDefault="005E5286" w:rsidP="005E5286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NL" w:eastAsia="nl-NL"/>
        </w:rPr>
      </w:pPr>
      <w:r w:rsidRPr="00710250">
        <w:rPr>
          <w:rFonts w:ascii="Calibri" w:eastAsia="Times New Roman" w:hAnsi="Calibri" w:cs="Times New Roman"/>
          <w:i/>
          <w:lang w:val="nl-NL" w:eastAsia="nl-NL"/>
        </w:rPr>
        <w:t>1000 Brussel</w:t>
      </w:r>
    </w:p>
    <w:p w14:paraId="78CDDB41" w14:textId="77777777" w:rsidR="005E5286" w:rsidRPr="00710250" w:rsidRDefault="005E5286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</w:p>
    <w:p w14:paraId="0C614E9E" w14:textId="77777777" w:rsidR="005E5286" w:rsidRPr="00710250" w:rsidRDefault="005E5286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Parket Halle-Vilvoorde</w:t>
      </w:r>
    </w:p>
    <w:p w14:paraId="0C11BC92" w14:textId="77777777" w:rsidR="005E5286" w:rsidRPr="00710250" w:rsidRDefault="005E5286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Dienst persoonsgebonden materies</w:t>
      </w:r>
    </w:p>
    <w:p w14:paraId="1F7BF738" w14:textId="77777777" w:rsidR="005E5286" w:rsidRPr="00710250" w:rsidRDefault="005E5286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proofErr w:type="spellStart"/>
      <w:r w:rsidRPr="00710250">
        <w:rPr>
          <w:rFonts w:ascii="Calibri" w:eastAsia="Times New Roman" w:hAnsi="Calibri" w:cs="Times New Roman"/>
          <w:i/>
          <w:lang w:val="nl-BE" w:eastAsia="nl-NL"/>
        </w:rPr>
        <w:t>Nerviërsstraat</w:t>
      </w:r>
      <w:proofErr w:type="spellEnd"/>
      <w:r w:rsidRPr="00710250">
        <w:rPr>
          <w:rFonts w:ascii="Calibri" w:eastAsia="Times New Roman" w:hAnsi="Calibri" w:cs="Times New Roman"/>
          <w:i/>
          <w:lang w:val="nl-BE" w:eastAsia="nl-NL"/>
        </w:rPr>
        <w:t xml:space="preserve"> 60</w:t>
      </w:r>
    </w:p>
    <w:p w14:paraId="71C7F270" w14:textId="77777777" w:rsidR="005E5286" w:rsidRPr="00710250" w:rsidRDefault="005E5286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1730 Asse</w:t>
      </w:r>
    </w:p>
    <w:p w14:paraId="1EAC9D63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5F1EAB9D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710250">
        <w:rPr>
          <w:rFonts w:ascii="Calibri" w:eastAsia="Times New Roman" w:hAnsi="Calibri" w:cs="Times New Roman"/>
          <w:lang w:val="nl-BE" w:eastAsia="nl-NL"/>
        </w:rPr>
        <w:t>U vermeldt hierbij dan best het PV-nummer:</w:t>
      </w:r>
      <w:r w:rsidR="00445ECE" w:rsidRPr="00710250">
        <w:rPr>
          <w:rFonts w:ascii="Calibri" w:eastAsia="Times New Roman" w:hAnsi="Calibri" w:cs="Times New Roman"/>
          <w:lang w:val="nl-BE" w:eastAsia="nl-NL"/>
        </w:rPr>
        <w:t>………….</w:t>
      </w:r>
    </w:p>
    <w:p w14:paraId="36AA9F45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4AACEFDC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710250">
        <w:rPr>
          <w:rFonts w:ascii="Calibri" w:eastAsia="Times New Roman" w:hAnsi="Calibri" w:cs="Times New Roman"/>
          <w:lang w:val="nl-BE" w:eastAsia="nl-NL"/>
        </w:rPr>
        <w:t>Mocht u nog vragen hebben, dan kan u mij bereiken via mijn gsm ……………………….. of via mail ……….@alba.be</w:t>
      </w:r>
    </w:p>
    <w:p w14:paraId="677AA3EF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66EFFFEF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203A542F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710250">
        <w:rPr>
          <w:rFonts w:ascii="Calibri" w:eastAsia="Times New Roman" w:hAnsi="Calibri" w:cs="Times New Roman"/>
          <w:lang w:val="nl-BE" w:eastAsia="nl-NL"/>
        </w:rPr>
        <w:t>Met vriendelijke groeten,</w:t>
      </w:r>
    </w:p>
    <w:p w14:paraId="78BC592D" w14:textId="77777777" w:rsidR="00BC5FEE" w:rsidRPr="0071025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6CB605D6" w14:textId="77777777" w:rsidR="00BC5FEE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1E0AD190" w14:textId="77777777" w:rsidR="000165E8" w:rsidRDefault="000165E8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20164DAB" w14:textId="77777777" w:rsidR="000165E8" w:rsidRPr="00710250" w:rsidRDefault="000165E8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12AE501F" w14:textId="77777777" w:rsidR="000165E8" w:rsidRPr="000165E8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val="nl-BE" w:eastAsia="nl-NL"/>
        </w:rPr>
      </w:pPr>
      <w:r w:rsidRPr="000165E8">
        <w:rPr>
          <w:rFonts w:ascii="Calibri" w:eastAsia="Times New Roman" w:hAnsi="Calibri" w:cs="Times New Roman"/>
          <w:b/>
          <w:bCs/>
          <w:lang w:val="nl-BE" w:eastAsia="nl-NL"/>
        </w:rPr>
        <w:t xml:space="preserve">NAAM </w:t>
      </w:r>
    </w:p>
    <w:p w14:paraId="4444752D" w14:textId="77777777" w:rsidR="001901CE" w:rsidRPr="00710250" w:rsidRDefault="00710250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>
        <w:rPr>
          <w:rFonts w:ascii="Calibri" w:eastAsia="Times New Roman" w:hAnsi="Calibri" w:cs="Times New Roman"/>
          <w:lang w:val="nl-BE" w:eastAsia="nl-NL"/>
        </w:rPr>
        <w:lastRenderedPageBreak/>
        <w:t>Vrijwilliger-</w:t>
      </w:r>
      <w:r w:rsidR="000165E8">
        <w:rPr>
          <w:rFonts w:ascii="Calibri" w:eastAsia="Times New Roman" w:hAnsi="Calibri" w:cs="Times New Roman"/>
          <w:lang w:val="nl-BE" w:eastAsia="nl-NL"/>
        </w:rPr>
        <w:t>herstel</w:t>
      </w:r>
      <w:r>
        <w:rPr>
          <w:rFonts w:ascii="Calibri" w:eastAsia="Times New Roman" w:hAnsi="Calibri" w:cs="Times New Roman"/>
          <w:lang w:val="nl-BE" w:eastAsia="nl-NL"/>
        </w:rPr>
        <w:t>b</w:t>
      </w:r>
      <w:r w:rsidR="00BC5FEE" w:rsidRPr="00710250">
        <w:rPr>
          <w:rFonts w:ascii="Calibri" w:eastAsia="Times New Roman" w:hAnsi="Calibri" w:cs="Times New Roman"/>
          <w:lang w:val="nl-BE" w:eastAsia="nl-NL"/>
        </w:rPr>
        <w:t>emiddelaar</w:t>
      </w:r>
    </w:p>
    <w:p w14:paraId="115016DE" w14:textId="77777777" w:rsidR="00BC5FEE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nl-BE" w:eastAsia="nl-NL"/>
        </w:rPr>
      </w:pPr>
    </w:p>
    <w:p w14:paraId="4889FC1E" w14:textId="77777777" w:rsidR="001901CE" w:rsidRPr="007402E0" w:rsidRDefault="001901CE" w:rsidP="001901CE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PV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  <w:t>Numéro du dossier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Personne à contacter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Date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br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</w:p>
    <w:p w14:paraId="7099F0F3" w14:textId="77777777" w:rsidR="001901CE" w:rsidRPr="007402E0" w:rsidRDefault="001901CE" w:rsidP="001901CE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</w:p>
    <w:p w14:paraId="5CBD8340" w14:textId="77777777" w:rsidR="001901CE" w:rsidRPr="00710250" w:rsidRDefault="001901CE" w:rsidP="001901CE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fr-BE" w:eastAsia="nl-NL"/>
        </w:rPr>
      </w:pPr>
      <w:r w:rsidRPr="00710250">
        <w:rPr>
          <w:rFonts w:ascii="Calibri" w:eastAsia="Times New Roman" w:hAnsi="Calibri" w:cs="Arial"/>
          <w:b/>
          <w:bCs/>
          <w:lang w:val="fr-BE" w:eastAsia="nl-NL"/>
        </w:rPr>
        <w:t>Offre de médiation</w:t>
      </w:r>
      <w:r w:rsidR="000165E8">
        <w:rPr>
          <w:rFonts w:ascii="Calibri" w:eastAsia="Times New Roman" w:hAnsi="Calibri" w:cs="Arial"/>
          <w:b/>
          <w:bCs/>
          <w:lang w:val="fr-BE" w:eastAsia="nl-NL"/>
        </w:rPr>
        <w:t xml:space="preserve"> restauratrice</w:t>
      </w:r>
      <w:r w:rsidRPr="00710250">
        <w:rPr>
          <w:rFonts w:ascii="Calibri" w:eastAsia="Times New Roman" w:hAnsi="Calibri" w:cs="Arial"/>
          <w:b/>
          <w:bCs/>
          <w:lang w:val="fr-BE" w:eastAsia="nl-NL"/>
        </w:rPr>
        <w:t xml:space="preserve"> – Rapport final</w:t>
      </w:r>
    </w:p>
    <w:p w14:paraId="6D611A85" w14:textId="77777777" w:rsidR="001901CE" w:rsidRPr="00710250" w:rsidRDefault="001901CE" w:rsidP="001901CE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41434C37" w14:textId="77777777" w:rsidR="001901CE" w:rsidRPr="00710250" w:rsidRDefault="001901CE" w:rsidP="001901CE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4DCFA309" w14:textId="77777777" w:rsidR="001901CE" w:rsidRPr="00710250" w:rsidRDefault="001901CE" w:rsidP="001901CE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  <w:r w:rsidRPr="00710250">
        <w:rPr>
          <w:rFonts w:ascii="Calibri" w:eastAsia="Times New Roman" w:hAnsi="Calibri" w:cs="Arial"/>
          <w:lang w:val="fr-BE" w:eastAsia="nl-NL"/>
        </w:rPr>
        <w:t>Cher/Chère</w:t>
      </w:r>
      <w:r w:rsidR="000165E8">
        <w:rPr>
          <w:rFonts w:ascii="Calibri" w:eastAsia="Times New Roman" w:hAnsi="Calibri" w:cs="Arial"/>
          <w:lang w:val="fr-BE" w:eastAsia="nl-NL"/>
        </w:rPr>
        <w:t>,</w:t>
      </w:r>
    </w:p>
    <w:p w14:paraId="31AE6DEE" w14:textId="77777777" w:rsidR="001901CE" w:rsidRPr="00710250" w:rsidRDefault="001901CE" w:rsidP="001901CE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  <w:r w:rsidRPr="00710250">
        <w:rPr>
          <w:rFonts w:ascii="Calibri" w:eastAsia="Times New Roman" w:hAnsi="Calibri" w:cs="Arial"/>
          <w:lang w:val="fr-BE" w:eastAsia="nl-NL"/>
        </w:rPr>
        <w:t>Chers parents,</w:t>
      </w:r>
    </w:p>
    <w:p w14:paraId="0BBC1F40" w14:textId="77777777" w:rsidR="001901CE" w:rsidRPr="00710250" w:rsidRDefault="001901CE" w:rsidP="001901CE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4B07A148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710250">
        <w:rPr>
          <w:rFonts w:ascii="Calibri" w:eastAsia="Times New Roman" w:hAnsi="Calibri" w:cs="Times New Roman"/>
          <w:lang w:val="fr-BE" w:eastAsia="nl-NL"/>
        </w:rPr>
        <w:t xml:space="preserve">En annexe vous trouvez une copie du rapport final, lequel j’ai envoyé au Parquet. C’est le Parquet qui prendra une décision dans votre dossier. </w:t>
      </w:r>
    </w:p>
    <w:p w14:paraId="7EC3287C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1FF51B61" w14:textId="77777777" w:rsidR="001901CE" w:rsidRPr="00710250" w:rsidRDefault="001901CE" w:rsidP="001901CE">
      <w:pPr>
        <w:spacing w:after="0" w:line="240" w:lineRule="auto"/>
        <w:jc w:val="both"/>
        <w:rPr>
          <w:rFonts w:eastAsia="Times New Roman" w:cs="Times New Roman"/>
          <w:b/>
          <w:i/>
          <w:lang w:val="fr-BE" w:eastAsia="nl-NL"/>
        </w:rPr>
      </w:pPr>
      <w:r w:rsidRPr="00710250">
        <w:rPr>
          <w:rFonts w:eastAsia="Times New Roman" w:cs="Times New Roman"/>
          <w:b/>
          <w:i/>
          <w:lang w:val="fr-BE" w:eastAsia="nl-NL"/>
        </w:rPr>
        <w:t>Le rapport est en néerlandais vu que le Parquet est néerlandophone, et le rapport stipule que « </w:t>
      </w:r>
      <w:proofErr w:type="spellStart"/>
      <w:r w:rsidRPr="00710250">
        <w:rPr>
          <w:rFonts w:eastAsia="Times New Roman" w:cs="Times New Roman"/>
          <w:b/>
          <w:i/>
          <w:lang w:val="fr-BE" w:eastAsia="nl-NL"/>
        </w:rPr>
        <w:t>gebruikte</w:t>
      </w:r>
      <w:proofErr w:type="spellEnd"/>
      <w:r w:rsidRPr="00710250">
        <w:rPr>
          <w:rFonts w:eastAsia="Times New Roman" w:cs="Times New Roman"/>
          <w:b/>
          <w:i/>
          <w:lang w:val="fr-BE" w:eastAsia="nl-NL"/>
        </w:rPr>
        <w:t xml:space="preserve"> </w:t>
      </w:r>
      <w:proofErr w:type="spellStart"/>
      <w:r w:rsidRPr="00710250">
        <w:rPr>
          <w:rFonts w:eastAsia="Times New Roman" w:cs="Times New Roman"/>
          <w:b/>
          <w:i/>
          <w:lang w:val="fr-BE" w:eastAsia="nl-NL"/>
        </w:rPr>
        <w:t>standaardzin</w:t>
      </w:r>
      <w:proofErr w:type="spellEnd"/>
      <w:r w:rsidRPr="00710250">
        <w:rPr>
          <w:rFonts w:eastAsia="Times New Roman" w:cs="Times New Roman"/>
          <w:b/>
          <w:i/>
          <w:lang w:val="fr-BE" w:eastAsia="nl-NL"/>
        </w:rPr>
        <w:t xml:space="preserve"> </w:t>
      </w:r>
      <w:proofErr w:type="spellStart"/>
      <w:r w:rsidRPr="00710250">
        <w:rPr>
          <w:rFonts w:eastAsia="Times New Roman" w:cs="Times New Roman"/>
          <w:b/>
          <w:i/>
          <w:lang w:val="fr-BE" w:eastAsia="nl-NL"/>
        </w:rPr>
        <w:t>vertaald</w:t>
      </w:r>
      <w:proofErr w:type="spellEnd"/>
      <w:r w:rsidRPr="00710250">
        <w:rPr>
          <w:rFonts w:eastAsia="Times New Roman" w:cs="Times New Roman"/>
          <w:b/>
          <w:i/>
          <w:lang w:val="fr-BE" w:eastAsia="nl-NL"/>
        </w:rPr>
        <w:t xml:space="preserve"> </w:t>
      </w:r>
      <w:proofErr w:type="spellStart"/>
      <w:r w:rsidRPr="00710250">
        <w:rPr>
          <w:rFonts w:eastAsia="Times New Roman" w:cs="Times New Roman"/>
          <w:b/>
          <w:i/>
          <w:lang w:val="fr-BE" w:eastAsia="nl-NL"/>
        </w:rPr>
        <w:t>naar</w:t>
      </w:r>
      <w:proofErr w:type="spellEnd"/>
      <w:r w:rsidRPr="00710250">
        <w:rPr>
          <w:rFonts w:eastAsia="Times New Roman" w:cs="Times New Roman"/>
          <w:b/>
          <w:i/>
          <w:lang w:val="fr-BE" w:eastAsia="nl-NL"/>
        </w:rPr>
        <w:t xml:space="preserve"> het Frans ».  </w:t>
      </w:r>
    </w:p>
    <w:p w14:paraId="1928154F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31C62C9A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710250">
        <w:rPr>
          <w:rFonts w:ascii="Calibri" w:eastAsia="Times New Roman" w:hAnsi="Calibri" w:cs="Times New Roman"/>
          <w:lang w:val="fr-BE" w:eastAsia="nl-NL"/>
        </w:rPr>
        <w:t>En raison de la confidentialité d’une médiation</w:t>
      </w:r>
      <w:r w:rsidR="000165E8">
        <w:rPr>
          <w:rFonts w:ascii="Calibri" w:eastAsia="Times New Roman" w:hAnsi="Calibri" w:cs="Times New Roman"/>
          <w:lang w:val="fr-BE" w:eastAsia="nl-NL"/>
        </w:rPr>
        <w:t xml:space="preserve"> restauratrice</w:t>
      </w:r>
      <w:r w:rsidRPr="00710250">
        <w:rPr>
          <w:rFonts w:ascii="Calibri" w:eastAsia="Times New Roman" w:hAnsi="Calibri" w:cs="Times New Roman"/>
          <w:lang w:val="fr-BE" w:eastAsia="nl-NL"/>
        </w:rPr>
        <w:t>, on clôture le dossier sans donner plus d’information sur le contenu. Vous êtes libre d’envoyer ou de demander plus d’information au Parquet, si vous le souhaitez. Ceci est possible à l’adresse suivante :</w:t>
      </w:r>
    </w:p>
    <w:p w14:paraId="1AA9CC91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F198820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Parket Brussel</w:t>
      </w:r>
    </w:p>
    <w:p w14:paraId="11882F56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Dienst Jeugd</w:t>
      </w:r>
    </w:p>
    <w:p w14:paraId="308CA586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Portalisgebouw</w:t>
      </w:r>
    </w:p>
    <w:p w14:paraId="1EB6D0C3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NL" w:eastAsia="nl-NL"/>
        </w:rPr>
      </w:pPr>
      <w:proofErr w:type="spellStart"/>
      <w:r w:rsidRPr="00710250">
        <w:rPr>
          <w:rFonts w:ascii="Calibri" w:eastAsia="Times New Roman" w:hAnsi="Calibri" w:cs="Times New Roman"/>
          <w:i/>
          <w:lang w:val="nl-NL" w:eastAsia="nl-NL"/>
        </w:rPr>
        <w:t>Quatre</w:t>
      </w:r>
      <w:proofErr w:type="spellEnd"/>
      <w:r w:rsidRPr="00710250">
        <w:rPr>
          <w:rFonts w:ascii="Calibri" w:eastAsia="Times New Roman" w:hAnsi="Calibri" w:cs="Times New Roman"/>
          <w:i/>
          <w:lang w:val="nl-NL" w:eastAsia="nl-NL"/>
        </w:rPr>
        <w:t xml:space="preserve"> Brasstraat 4</w:t>
      </w:r>
    </w:p>
    <w:p w14:paraId="66737C77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NL" w:eastAsia="nl-NL"/>
        </w:rPr>
      </w:pPr>
      <w:r w:rsidRPr="00710250">
        <w:rPr>
          <w:rFonts w:ascii="Calibri" w:eastAsia="Times New Roman" w:hAnsi="Calibri" w:cs="Times New Roman"/>
          <w:i/>
          <w:lang w:val="nl-NL" w:eastAsia="nl-NL"/>
        </w:rPr>
        <w:t>1000 Brussel</w:t>
      </w:r>
    </w:p>
    <w:p w14:paraId="777AC0D6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</w:p>
    <w:p w14:paraId="3B44C941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Parket Halle-Vilvoorde</w:t>
      </w:r>
    </w:p>
    <w:p w14:paraId="58E991A9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nl-BE" w:eastAsia="nl-NL"/>
        </w:rPr>
      </w:pPr>
      <w:r w:rsidRPr="00710250">
        <w:rPr>
          <w:rFonts w:ascii="Calibri" w:eastAsia="Times New Roman" w:hAnsi="Calibri" w:cs="Times New Roman"/>
          <w:i/>
          <w:lang w:val="nl-BE" w:eastAsia="nl-NL"/>
        </w:rPr>
        <w:t>Dienst persoonsgebonden materies</w:t>
      </w:r>
    </w:p>
    <w:p w14:paraId="1385F270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i/>
          <w:lang w:val="fr-BE" w:eastAsia="nl-NL"/>
        </w:rPr>
      </w:pPr>
      <w:proofErr w:type="spellStart"/>
      <w:r w:rsidRPr="00710250">
        <w:rPr>
          <w:rFonts w:ascii="Calibri" w:eastAsia="Times New Roman" w:hAnsi="Calibri" w:cs="Times New Roman"/>
          <w:i/>
          <w:lang w:val="fr-BE" w:eastAsia="nl-NL"/>
        </w:rPr>
        <w:t>Nerviërsstraat</w:t>
      </w:r>
      <w:proofErr w:type="spellEnd"/>
      <w:r w:rsidRPr="00710250">
        <w:rPr>
          <w:rFonts w:ascii="Calibri" w:eastAsia="Times New Roman" w:hAnsi="Calibri" w:cs="Times New Roman"/>
          <w:i/>
          <w:lang w:val="fr-BE" w:eastAsia="nl-NL"/>
        </w:rPr>
        <w:t xml:space="preserve"> 60</w:t>
      </w:r>
    </w:p>
    <w:p w14:paraId="14B277B3" w14:textId="77777777" w:rsidR="001901CE" w:rsidRPr="00710250" w:rsidRDefault="001901CE" w:rsidP="001901CE">
      <w:pPr>
        <w:spacing w:after="0" w:line="240" w:lineRule="auto"/>
        <w:jc w:val="center"/>
        <w:rPr>
          <w:rFonts w:ascii="Calibri" w:eastAsia="Times New Roman" w:hAnsi="Calibri" w:cs="Times New Roman"/>
          <w:lang w:val="fr-BE" w:eastAsia="nl-NL"/>
        </w:rPr>
      </w:pPr>
      <w:r w:rsidRPr="00710250">
        <w:rPr>
          <w:rFonts w:ascii="Calibri" w:eastAsia="Times New Roman" w:hAnsi="Calibri" w:cs="Times New Roman"/>
          <w:i/>
          <w:lang w:val="fr-BE" w:eastAsia="nl-NL"/>
        </w:rPr>
        <w:t>1730 Asse</w:t>
      </w:r>
    </w:p>
    <w:p w14:paraId="1DA6CCAB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23069045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710250">
        <w:rPr>
          <w:rFonts w:ascii="Calibri" w:eastAsia="Times New Roman" w:hAnsi="Calibri" w:cs="Times New Roman"/>
          <w:lang w:val="fr-BE" w:eastAsia="nl-NL"/>
        </w:rPr>
        <w:t>Pour faciliter les choses, nous vous conseillons de mentionner le numéro du PV dans la lettre:</w:t>
      </w:r>
    </w:p>
    <w:p w14:paraId="4DD959DE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26597955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710250">
        <w:rPr>
          <w:rFonts w:ascii="Calibri" w:eastAsia="Times New Roman" w:hAnsi="Calibri" w:cs="Times New Roman"/>
          <w:lang w:val="fr-BE" w:eastAsia="nl-NL"/>
        </w:rPr>
        <w:t>Si vous avez encore des questions, n’hésitez pas à me contacter. Vous pouvez me joindre par GSM NUMERO ou par e-mail MAIL.</w:t>
      </w:r>
    </w:p>
    <w:p w14:paraId="519089FE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310AC67E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056D94DC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  <w:proofErr w:type="spellStart"/>
      <w:r w:rsidRPr="00710250">
        <w:rPr>
          <w:rFonts w:ascii="Calibri" w:eastAsia="Times New Roman" w:hAnsi="Calibri" w:cs="Times New Roman"/>
          <w:lang w:eastAsia="nl-NL"/>
        </w:rPr>
        <w:t>Cordialement</w:t>
      </w:r>
      <w:proofErr w:type="spellEnd"/>
      <w:r w:rsidRPr="00710250">
        <w:rPr>
          <w:rFonts w:ascii="Calibri" w:eastAsia="Times New Roman" w:hAnsi="Calibri" w:cs="Times New Roman"/>
          <w:lang w:eastAsia="nl-NL"/>
        </w:rPr>
        <w:t>,</w:t>
      </w:r>
    </w:p>
    <w:p w14:paraId="57F48187" w14:textId="77777777" w:rsidR="001901CE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5A1A0E6E" w14:textId="77777777" w:rsidR="000165E8" w:rsidRDefault="000165E8" w:rsidP="001901CE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34A86B80" w14:textId="77777777" w:rsidR="000165E8" w:rsidRDefault="000165E8" w:rsidP="001901CE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3C30E9AA" w14:textId="77777777" w:rsidR="000165E8" w:rsidRPr="00710250" w:rsidRDefault="000165E8" w:rsidP="001901CE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3B80E245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  <w:r w:rsidRPr="00710250">
        <w:rPr>
          <w:rFonts w:ascii="Calibri" w:eastAsia="Times New Roman" w:hAnsi="Calibri" w:cs="Times New Roman"/>
          <w:b/>
          <w:lang w:eastAsia="nl-NL"/>
        </w:rPr>
        <w:t>Nom</w:t>
      </w:r>
    </w:p>
    <w:p w14:paraId="5A753DCB" w14:textId="77777777" w:rsidR="001901CE" w:rsidRPr="00710250" w:rsidRDefault="001901CE" w:rsidP="001901CE">
      <w:pPr>
        <w:spacing w:after="0" w:line="240" w:lineRule="auto"/>
        <w:jc w:val="both"/>
        <w:rPr>
          <w:rFonts w:ascii="Calibri" w:eastAsia="Times New Roman" w:hAnsi="Calibri" w:cs="Arial"/>
          <w:b/>
          <w:bCs/>
          <w:lang w:eastAsia="nl-NL"/>
        </w:rPr>
      </w:pPr>
      <w:proofErr w:type="spellStart"/>
      <w:r w:rsidRPr="00710250">
        <w:rPr>
          <w:rFonts w:ascii="Calibri" w:eastAsia="Times New Roman" w:hAnsi="Calibri" w:cs="Times New Roman"/>
          <w:lang w:eastAsia="nl-NL"/>
        </w:rPr>
        <w:t>Médiatrice</w:t>
      </w:r>
      <w:proofErr w:type="spellEnd"/>
      <w:r w:rsidR="000165E8">
        <w:rPr>
          <w:rFonts w:ascii="Calibri" w:eastAsia="Times New Roman" w:hAnsi="Calibri" w:cs="Times New Roman"/>
          <w:lang w:eastAsia="nl-NL"/>
        </w:rPr>
        <w:t xml:space="preserve"> </w:t>
      </w:r>
      <w:proofErr w:type="spellStart"/>
      <w:r w:rsidR="000165E8">
        <w:rPr>
          <w:rFonts w:ascii="Calibri" w:eastAsia="Times New Roman" w:hAnsi="Calibri" w:cs="Times New Roman"/>
          <w:lang w:eastAsia="nl-NL"/>
        </w:rPr>
        <w:t>restauratrice</w:t>
      </w:r>
      <w:proofErr w:type="spellEnd"/>
      <w:r w:rsidR="000165E8">
        <w:rPr>
          <w:rFonts w:ascii="Calibri" w:eastAsia="Times New Roman" w:hAnsi="Calibri" w:cs="Times New Roman"/>
          <w:lang w:eastAsia="nl-NL"/>
        </w:rPr>
        <w:t xml:space="preserve"> </w:t>
      </w:r>
      <w:r w:rsidR="00AB5586" w:rsidRPr="00710250">
        <w:rPr>
          <w:rFonts w:ascii="Calibri" w:eastAsia="Times New Roman" w:hAnsi="Calibri" w:cs="Times New Roman"/>
          <w:lang w:eastAsia="nl-NL"/>
        </w:rPr>
        <w:t>/</w:t>
      </w:r>
      <w:proofErr w:type="spellStart"/>
      <w:r w:rsidR="00AB5586" w:rsidRPr="00710250">
        <w:rPr>
          <w:rFonts w:ascii="Calibri" w:eastAsia="Times New Roman" w:hAnsi="Calibri" w:cs="Times New Roman"/>
          <w:lang w:eastAsia="nl-NL"/>
        </w:rPr>
        <w:t>Médiateur</w:t>
      </w:r>
      <w:proofErr w:type="spellEnd"/>
      <w:r w:rsidR="00710250" w:rsidRPr="00710250">
        <w:rPr>
          <w:rFonts w:ascii="Calibri" w:eastAsia="Times New Roman" w:hAnsi="Calibri" w:cs="Times New Roman"/>
          <w:lang w:eastAsia="nl-NL"/>
        </w:rPr>
        <w:t xml:space="preserve"> </w:t>
      </w:r>
      <w:r w:rsidR="000165E8">
        <w:rPr>
          <w:rFonts w:ascii="Calibri" w:eastAsia="Times New Roman" w:hAnsi="Calibri" w:cs="Times New Roman"/>
          <w:lang w:eastAsia="nl-NL"/>
        </w:rPr>
        <w:t xml:space="preserve">restaurateur </w:t>
      </w:r>
      <w:proofErr w:type="spellStart"/>
      <w:r w:rsidR="00710250" w:rsidRPr="00710250">
        <w:rPr>
          <w:rFonts w:ascii="Calibri" w:eastAsia="Times New Roman" w:hAnsi="Calibri" w:cs="Times New Roman"/>
          <w:lang w:eastAsia="nl-NL"/>
        </w:rPr>
        <w:t>volont</w:t>
      </w:r>
      <w:r w:rsidR="00710250">
        <w:rPr>
          <w:rFonts w:ascii="Calibri" w:eastAsia="Times New Roman" w:hAnsi="Calibri" w:cs="Times New Roman"/>
          <w:lang w:eastAsia="nl-NL"/>
        </w:rPr>
        <w:t>aire</w:t>
      </w:r>
      <w:proofErr w:type="spellEnd"/>
    </w:p>
    <w:p w14:paraId="5ED06E95" w14:textId="77777777" w:rsidR="001901CE" w:rsidRPr="00710250" w:rsidRDefault="001901CE" w:rsidP="0068172D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nl-NL"/>
        </w:rPr>
      </w:pPr>
    </w:p>
    <w:p w14:paraId="7D2F4229" w14:textId="77777777" w:rsidR="001901CE" w:rsidRPr="00710250" w:rsidRDefault="001901CE" w:rsidP="0068172D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nl-NL"/>
        </w:rPr>
      </w:pPr>
    </w:p>
    <w:sectPr w:rsidR="001901CE" w:rsidRPr="00710250" w:rsidSect="005B6B93">
      <w:headerReference w:type="default" r:id="rId6"/>
      <w:footerReference w:type="default" r:id="rId7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B23AA" w14:textId="77777777" w:rsidR="00580EAA" w:rsidRDefault="00580EAA" w:rsidP="00454912">
      <w:pPr>
        <w:spacing w:after="0" w:line="240" w:lineRule="auto"/>
      </w:pPr>
      <w:r>
        <w:separator/>
      </w:r>
    </w:p>
  </w:endnote>
  <w:endnote w:type="continuationSeparator" w:id="0">
    <w:p w14:paraId="4738B548" w14:textId="77777777" w:rsidR="00580EAA" w:rsidRDefault="00580EAA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B8554" w14:textId="77777777" w:rsidR="00580EAA" w:rsidRDefault="00580EAA" w:rsidP="00580EAA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5266E159" w14:textId="77777777" w:rsidR="00580EAA" w:rsidRDefault="00580EAA" w:rsidP="00580EAA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1CA72656" w14:textId="77777777" w:rsidR="003F1D2D" w:rsidRPr="00710250" w:rsidRDefault="003F1D2D" w:rsidP="003F1D2D">
    <w:pPr>
      <w:pStyle w:val="Voettekst"/>
    </w:pPr>
  </w:p>
  <w:p w14:paraId="537683E3" w14:textId="77777777" w:rsidR="00454912" w:rsidRPr="00710250" w:rsidRDefault="00454912" w:rsidP="00E0183F">
    <w:pPr>
      <w:pStyle w:val="Voettekst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FD108" w14:textId="77777777" w:rsidR="00580EAA" w:rsidRDefault="00580EAA" w:rsidP="00454912">
      <w:pPr>
        <w:spacing w:after="0" w:line="240" w:lineRule="auto"/>
      </w:pPr>
      <w:r>
        <w:separator/>
      </w:r>
    </w:p>
  </w:footnote>
  <w:footnote w:type="continuationSeparator" w:id="0">
    <w:p w14:paraId="47420519" w14:textId="77777777" w:rsidR="00580EAA" w:rsidRDefault="00580EAA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7D87" w14:textId="77777777" w:rsidR="003F1D2D" w:rsidRPr="000165E8" w:rsidRDefault="003F1D2D" w:rsidP="003F1D2D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75D7478B" wp14:editId="5EE08A6B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F1D2D">
      <w:rPr>
        <w:rStyle w:val="A2"/>
        <w:rFonts w:asciiTheme="minorHAnsi" w:hAnsiTheme="minorHAnsi"/>
        <w:lang w:val="nl-BE"/>
      </w:rPr>
      <w:t xml:space="preserve"> </w:t>
    </w:r>
    <w:r w:rsidRPr="000165E8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4BB28E11" w14:textId="77777777" w:rsidR="003F1D2D" w:rsidRPr="000165E8" w:rsidRDefault="003F1D2D" w:rsidP="003F1D2D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0165E8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1C00FCD7" w14:textId="77777777" w:rsidR="003F1D2D" w:rsidRPr="000165E8" w:rsidRDefault="003F1D2D" w:rsidP="003F1D2D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0165E8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0165E8">
      <w:rPr>
        <w:rStyle w:val="A3"/>
        <w:rFonts w:asciiTheme="minorHAnsi" w:hAnsiTheme="minorHAnsi"/>
        <w:sz w:val="16"/>
        <w:szCs w:val="16"/>
        <w:lang w:val="nl-BE"/>
      </w:rPr>
      <w:br/>
    </w:r>
    <w:r w:rsidRPr="000165E8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6CF095B3" w14:textId="77777777" w:rsidR="003F1D2D" w:rsidRPr="000165E8" w:rsidRDefault="003F1D2D" w:rsidP="003F1D2D">
    <w:pPr>
      <w:pStyle w:val="Koptekst"/>
      <w:jc w:val="right"/>
      <w:rPr>
        <w:sz w:val="16"/>
        <w:szCs w:val="16"/>
        <w:lang w:val="nl-BE"/>
      </w:rPr>
    </w:pPr>
    <w:r w:rsidRPr="000165E8">
      <w:rPr>
        <w:rStyle w:val="A2"/>
        <w:sz w:val="16"/>
        <w:szCs w:val="16"/>
        <w:lang w:val="nl-BE"/>
      </w:rPr>
      <w:t>bemiddelingsburo@alba.be</w:t>
    </w:r>
  </w:p>
  <w:p w14:paraId="64ABECCF" w14:textId="77777777" w:rsidR="00454912" w:rsidRPr="003F1D2D" w:rsidRDefault="00454912" w:rsidP="003F1D2D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EAA"/>
    <w:rsid w:val="000165E8"/>
    <w:rsid w:val="00050874"/>
    <w:rsid w:val="00073A65"/>
    <w:rsid w:val="000800DA"/>
    <w:rsid w:val="000B649B"/>
    <w:rsid w:val="00171A1A"/>
    <w:rsid w:val="001901CE"/>
    <w:rsid w:val="002E4BD4"/>
    <w:rsid w:val="00335665"/>
    <w:rsid w:val="003C1D79"/>
    <w:rsid w:val="003F1D2D"/>
    <w:rsid w:val="00445ECE"/>
    <w:rsid w:val="00454912"/>
    <w:rsid w:val="005135A1"/>
    <w:rsid w:val="00526C94"/>
    <w:rsid w:val="00580EAA"/>
    <w:rsid w:val="005B6B93"/>
    <w:rsid w:val="005E5286"/>
    <w:rsid w:val="00656840"/>
    <w:rsid w:val="0068172D"/>
    <w:rsid w:val="006D2FDC"/>
    <w:rsid w:val="00710250"/>
    <w:rsid w:val="007845AA"/>
    <w:rsid w:val="007D77B6"/>
    <w:rsid w:val="008538AF"/>
    <w:rsid w:val="00857BF6"/>
    <w:rsid w:val="00900DE7"/>
    <w:rsid w:val="00A075CF"/>
    <w:rsid w:val="00AB5586"/>
    <w:rsid w:val="00B23F7C"/>
    <w:rsid w:val="00BC5FEE"/>
    <w:rsid w:val="00C23E27"/>
    <w:rsid w:val="00C5224B"/>
    <w:rsid w:val="00CC140E"/>
    <w:rsid w:val="00D61E24"/>
    <w:rsid w:val="00E0183F"/>
    <w:rsid w:val="00E96CD3"/>
    <w:rsid w:val="00EA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D2A94"/>
  <w15:docId w15:val="{A48E5703-7B5B-440B-AA32-A9FD5F15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basedOn w:val="Standaardalinea-lettertype"/>
    <w:uiPriority w:val="99"/>
    <w:unhideWhenUsed/>
    <w:rsid w:val="00BC5FEE"/>
    <w:rPr>
      <w:color w:val="0000FF" w:themeColor="hyperlink"/>
      <w:u w:val="single"/>
    </w:rPr>
  </w:style>
  <w:style w:type="character" w:customStyle="1" w:styleId="A2">
    <w:name w:val="A2"/>
    <w:uiPriority w:val="99"/>
    <w:rsid w:val="003F1D2D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3F1D2D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3F1D2D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3F1D2D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Brieven%20naar%20partijen%20BHV\afsluiten_-geen-opstart-of-overeenkomst%20NDL%20F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afsluiten_-geen-opstart-of-overeenkomst NDL FR.dotx</Template>
  <TotalTime>1</TotalTime>
  <Pages>3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cp:lastPrinted>2017-01-30T11:08:00Z</cp:lastPrinted>
  <dcterms:created xsi:type="dcterms:W3CDTF">2026-08-25T11:36:00Z</dcterms:created>
  <dcterms:modified xsi:type="dcterms:W3CDTF">2026-08-25T11:37:00Z</dcterms:modified>
</cp:coreProperties>
</file>