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46539" w14:textId="77777777" w:rsidR="00512297" w:rsidRDefault="00474030" w:rsidP="0047403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D86DF6" wp14:editId="1AFF524F">
                <wp:simplePos x="0" y="0"/>
                <wp:positionH relativeFrom="column">
                  <wp:posOffset>3765550</wp:posOffset>
                </wp:positionH>
                <wp:positionV relativeFrom="paragraph">
                  <wp:posOffset>124460</wp:posOffset>
                </wp:positionV>
                <wp:extent cx="2311400" cy="869950"/>
                <wp:effectExtent l="0" t="0" r="0" b="63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0" cy="86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38774" w14:textId="77777777" w:rsidR="00474030" w:rsidRPr="00474030" w:rsidRDefault="00474030">
                            <w:pPr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86DF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96.5pt;margin-top:9.8pt;width:182pt;height:6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" stroked="f">
                <v:textbox>
                  <w:txbxContent>
                    <w:p w14:paraId="2E238774" w14:textId="77777777" w:rsidR="00474030" w:rsidRPr="00474030" w:rsidRDefault="00474030">
                      <w:pPr>
                        <w:rPr>
                          <w:lang w:val="nl-B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9BF628" w14:textId="77777777" w:rsidR="00512297" w:rsidRDefault="00512297" w:rsidP="00474030">
      <w:pPr>
        <w:spacing w:after="0" w:line="240" w:lineRule="auto"/>
      </w:pPr>
    </w:p>
    <w:p w14:paraId="1C3F03B9" w14:textId="77777777" w:rsidR="00723FFC" w:rsidRDefault="00723FFC" w:rsidP="00474030">
      <w:pPr>
        <w:keepNext/>
        <w:spacing w:after="0" w:line="240" w:lineRule="auto"/>
        <w:outlineLvl w:val="0"/>
        <w:rPr>
          <w:rFonts w:eastAsia="Times New Roman" w:cs="Arial"/>
          <w:b/>
          <w:bCs/>
          <w:sz w:val="24"/>
          <w:szCs w:val="24"/>
          <w:lang w:val="nl-NL" w:eastAsia="nl-NL"/>
        </w:rPr>
      </w:pPr>
    </w:p>
    <w:p w14:paraId="387E839C" w14:textId="77777777" w:rsidR="00723FFC" w:rsidRDefault="00723FFC" w:rsidP="00474030">
      <w:pPr>
        <w:spacing w:after="0" w:line="240" w:lineRule="auto"/>
        <w:rPr>
          <w:rFonts w:eastAsia="Times New Roman" w:cstheme="minorHAnsi"/>
          <w:lang w:val="nl-NL" w:eastAsia="nl-NL"/>
        </w:rPr>
      </w:pPr>
    </w:p>
    <w:p w14:paraId="688BC260" w14:textId="77777777" w:rsidR="00474030" w:rsidRDefault="00474030" w:rsidP="00474030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54ACBA62" w14:textId="77777777" w:rsidR="00474030" w:rsidRDefault="00474030" w:rsidP="00474030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017735D2" w14:textId="77777777" w:rsidR="00474030" w:rsidRDefault="00474030" w:rsidP="00474030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55586233" w14:textId="77777777" w:rsidR="00474030" w:rsidRDefault="00474030" w:rsidP="00474030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PV</w:t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-</w:t>
      </w:r>
      <w:proofErr w:type="spellStart"/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nummer</w:t>
      </w:r>
      <w:proofErr w:type="spellEnd"/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proofErr w:type="spellStart"/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Dossiernummer</w:t>
      </w:r>
      <w:proofErr w:type="spellEnd"/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 xml:space="preserve"> BB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proofErr w:type="spellStart"/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Contactpersoon</w:t>
      </w:r>
      <w:proofErr w:type="spellEnd"/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 xml:space="preserve">    </w:t>
      </w:r>
      <w:proofErr w:type="spellStart"/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Datum</w:t>
      </w:r>
      <w:proofErr w:type="spellEnd"/>
    </w:p>
    <w:p w14:paraId="3ABC1F1D" w14:textId="77777777" w:rsidR="00474030" w:rsidRDefault="00474030" w:rsidP="00474030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fr-BE" w:eastAsia="nl-NL"/>
        </w:rPr>
      </w:pPr>
    </w:p>
    <w:p w14:paraId="5E025FA5" w14:textId="77777777" w:rsidR="00474030" w:rsidRPr="00474030" w:rsidRDefault="00474030" w:rsidP="00474030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sz w:val="20"/>
          <w:szCs w:val="20"/>
          <w:lang w:val="fr-BE" w:eastAsia="nl-NL"/>
        </w:rPr>
      </w:pPr>
      <w:r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  <w:r w:rsidRPr="00474030">
        <w:rPr>
          <w:rFonts w:ascii="Calibri" w:eastAsia="Times New Roman" w:hAnsi="Calibri" w:cs="Arial"/>
          <w:b/>
          <w:sz w:val="20"/>
          <w:szCs w:val="20"/>
          <w:lang w:val="fr-BE" w:eastAsia="nl-NL"/>
        </w:rPr>
        <w:t xml:space="preserve">Mail: </w:t>
      </w:r>
    </w:p>
    <w:p w14:paraId="1C1C1B0E" w14:textId="77777777" w:rsidR="00474030" w:rsidRPr="008C7D44" w:rsidRDefault="00474030" w:rsidP="00474030">
      <w:pPr>
        <w:spacing w:after="0" w:line="240" w:lineRule="auto"/>
        <w:rPr>
          <w:rFonts w:eastAsia="Times New Roman" w:cstheme="minorHAnsi"/>
          <w:lang w:val="nl-NL" w:eastAsia="nl-NL"/>
        </w:rPr>
      </w:pPr>
    </w:p>
    <w:p w14:paraId="7D46A0F4" w14:textId="77777777" w:rsidR="00474030" w:rsidRPr="00474030" w:rsidRDefault="00474030" w:rsidP="00474030">
      <w:pPr>
        <w:spacing w:after="0" w:line="240" w:lineRule="auto"/>
        <w:rPr>
          <w:rFonts w:eastAsia="Times New Roman" w:cstheme="minorHAnsi"/>
          <w:b/>
          <w:bCs/>
          <w:lang w:val="nl-BE" w:eastAsia="nl-NL"/>
        </w:rPr>
      </w:pPr>
      <w:r w:rsidRPr="00474030">
        <w:rPr>
          <w:rFonts w:eastAsia="Times New Roman" w:cstheme="minorHAnsi"/>
          <w:b/>
          <w:bCs/>
          <w:lang w:val="nl-BE" w:eastAsia="nl-NL"/>
        </w:rPr>
        <w:t>Aanbod herstelbemiddeling</w:t>
      </w:r>
    </w:p>
    <w:p w14:paraId="1999ABAD" w14:textId="77777777" w:rsidR="00474030" w:rsidRDefault="00474030" w:rsidP="00474030">
      <w:pPr>
        <w:spacing w:after="0" w:line="240" w:lineRule="auto"/>
        <w:rPr>
          <w:rFonts w:eastAsia="Times New Roman" w:cstheme="minorHAnsi"/>
          <w:lang w:val="nl-BE" w:eastAsia="nl-NL"/>
        </w:rPr>
      </w:pPr>
    </w:p>
    <w:p w14:paraId="375BC937" w14:textId="77777777" w:rsidR="00474030" w:rsidRDefault="00474030" w:rsidP="00474030">
      <w:pPr>
        <w:spacing w:after="0" w:line="240" w:lineRule="auto"/>
        <w:rPr>
          <w:rFonts w:eastAsia="Times New Roman" w:cstheme="minorHAnsi"/>
          <w:lang w:val="nl-BE" w:eastAsia="nl-NL"/>
        </w:rPr>
      </w:pPr>
    </w:p>
    <w:p w14:paraId="574313C1" w14:textId="77777777" w:rsidR="00723FFC" w:rsidRPr="008C7D44" w:rsidRDefault="00723FFC" w:rsidP="00474030">
      <w:pPr>
        <w:spacing w:after="0" w:line="240" w:lineRule="auto"/>
        <w:rPr>
          <w:rFonts w:eastAsia="Times New Roman" w:cstheme="minorHAnsi"/>
          <w:lang w:val="nl-BE" w:eastAsia="nl-NL"/>
        </w:rPr>
      </w:pPr>
      <w:r w:rsidRPr="008C7D44">
        <w:rPr>
          <w:rFonts w:eastAsia="Times New Roman" w:cstheme="minorHAnsi"/>
          <w:lang w:val="nl-BE" w:eastAsia="nl-NL"/>
        </w:rPr>
        <w:t>Beste</w:t>
      </w:r>
      <w:r w:rsidR="00884FFC" w:rsidRPr="008C7D44">
        <w:rPr>
          <w:rFonts w:eastAsia="Times New Roman" w:cstheme="minorHAnsi"/>
          <w:lang w:val="nl-BE" w:eastAsia="nl-NL"/>
        </w:rPr>
        <w:t xml:space="preserve"> …, </w:t>
      </w:r>
    </w:p>
    <w:p w14:paraId="4359A59C" w14:textId="77777777" w:rsidR="00884FFC" w:rsidRPr="008C7D44" w:rsidRDefault="00884FFC" w:rsidP="00474030">
      <w:pPr>
        <w:spacing w:after="0" w:line="240" w:lineRule="auto"/>
        <w:rPr>
          <w:rFonts w:eastAsia="Times New Roman" w:cstheme="minorHAnsi"/>
          <w:lang w:val="nl-BE" w:eastAsia="nl-NL"/>
        </w:rPr>
      </w:pPr>
      <w:r w:rsidRPr="008C7D44">
        <w:rPr>
          <w:rFonts w:eastAsia="Times New Roman" w:cstheme="minorHAnsi"/>
          <w:lang w:val="nl-BE" w:eastAsia="nl-NL"/>
        </w:rPr>
        <w:t xml:space="preserve">Beste ouders, </w:t>
      </w:r>
    </w:p>
    <w:p w14:paraId="61332AFC" w14:textId="77777777" w:rsidR="00723FFC" w:rsidRPr="008C7D44" w:rsidRDefault="00723FFC" w:rsidP="00474030">
      <w:pPr>
        <w:spacing w:after="0" w:line="240" w:lineRule="auto"/>
        <w:rPr>
          <w:rFonts w:eastAsia="Times New Roman" w:cstheme="minorHAnsi"/>
          <w:lang w:val="nl-BE" w:eastAsia="nl-NL"/>
        </w:rPr>
      </w:pPr>
    </w:p>
    <w:p w14:paraId="0304F32C" w14:textId="77777777" w:rsidR="00884FFC" w:rsidRPr="008C7D44" w:rsidRDefault="00884FFC" w:rsidP="00474030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8C7D44">
        <w:rPr>
          <w:rFonts w:eastAsia="Times New Roman" w:cstheme="minorHAnsi"/>
          <w:lang w:val="nl-NL" w:eastAsia="nl-NL"/>
        </w:rPr>
        <w:t xml:space="preserve">Ik kwam </w:t>
      </w:r>
      <w:r w:rsidR="008C7D44">
        <w:rPr>
          <w:rFonts w:eastAsia="Times New Roman" w:cstheme="minorHAnsi"/>
          <w:lang w:val="nl-NL" w:eastAsia="nl-NL"/>
        </w:rPr>
        <w:t>op</w:t>
      </w:r>
      <w:r w:rsidRPr="008C7D44">
        <w:rPr>
          <w:rFonts w:eastAsia="Times New Roman" w:cstheme="minorHAnsi"/>
          <w:lang w:val="nl-NL" w:eastAsia="nl-NL"/>
        </w:rPr>
        <w:t xml:space="preserve"> </w:t>
      </w:r>
      <w:r w:rsidRPr="008C7D44">
        <w:rPr>
          <w:rFonts w:eastAsia="Times New Roman" w:cstheme="minorHAnsi"/>
          <w:i/>
          <w:iCs/>
          <w:lang w:val="nl-NL" w:eastAsia="nl-NL"/>
        </w:rPr>
        <w:t>datum</w:t>
      </w:r>
      <w:r w:rsidRPr="008C7D44">
        <w:rPr>
          <w:rFonts w:eastAsia="Times New Roman" w:cstheme="minorHAnsi"/>
          <w:lang w:val="nl-NL" w:eastAsia="nl-NL"/>
        </w:rPr>
        <w:t xml:space="preserve"> langs om </w:t>
      </w:r>
      <w:r w:rsidR="002E252E">
        <w:rPr>
          <w:rFonts w:eastAsia="Times New Roman" w:cstheme="minorHAnsi"/>
          <w:lang w:val="nl-NL" w:eastAsia="nl-NL"/>
        </w:rPr>
        <w:t xml:space="preserve">te vragen </w:t>
      </w:r>
      <w:r w:rsidRPr="008C7D44">
        <w:rPr>
          <w:rFonts w:eastAsia="Times New Roman" w:cstheme="minorHAnsi"/>
          <w:lang w:val="nl-NL" w:eastAsia="nl-NL"/>
        </w:rPr>
        <w:t xml:space="preserve">of jullie de brief met het aanbod van </w:t>
      </w:r>
      <w:r w:rsidR="00474030">
        <w:rPr>
          <w:rFonts w:eastAsia="Times New Roman" w:cstheme="minorHAnsi"/>
          <w:lang w:val="nl-NL" w:eastAsia="nl-NL"/>
        </w:rPr>
        <w:t>herstel</w:t>
      </w:r>
      <w:r w:rsidRPr="008C7D44">
        <w:rPr>
          <w:rFonts w:eastAsia="Times New Roman" w:cstheme="minorHAnsi"/>
          <w:lang w:val="nl-NL" w:eastAsia="nl-NL"/>
        </w:rPr>
        <w:t xml:space="preserve">bemiddeling goed ontvangen hebben. </w:t>
      </w:r>
      <w:r w:rsidR="008C7D44">
        <w:rPr>
          <w:rFonts w:eastAsia="Times New Roman" w:cstheme="minorHAnsi"/>
          <w:lang w:val="nl-NL" w:eastAsia="nl-NL"/>
        </w:rPr>
        <w:t>E</w:t>
      </w:r>
      <w:r w:rsidR="00555786" w:rsidRPr="008C7D44">
        <w:rPr>
          <w:rFonts w:eastAsia="Times New Roman" w:cstheme="minorHAnsi"/>
          <w:lang w:val="nl-NL" w:eastAsia="nl-NL"/>
        </w:rPr>
        <w:t>r</w:t>
      </w:r>
      <w:r w:rsidR="008C7D44">
        <w:rPr>
          <w:rFonts w:eastAsia="Times New Roman" w:cstheme="minorHAnsi"/>
          <w:lang w:val="nl-NL" w:eastAsia="nl-NL"/>
        </w:rPr>
        <w:t xml:space="preserve"> was</w:t>
      </w:r>
      <w:r w:rsidR="00555786" w:rsidRPr="008C7D44">
        <w:rPr>
          <w:rFonts w:eastAsia="Times New Roman" w:cstheme="minorHAnsi"/>
          <w:lang w:val="nl-NL" w:eastAsia="nl-NL"/>
        </w:rPr>
        <w:t xml:space="preserve"> niemand thuis.</w:t>
      </w:r>
    </w:p>
    <w:p w14:paraId="6FF1887E" w14:textId="77777777" w:rsidR="00555786" w:rsidRPr="008C7D44" w:rsidRDefault="00555786" w:rsidP="00474030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00E3BBE" w14:textId="77777777" w:rsidR="008C7D44" w:rsidRPr="008C7D44" w:rsidRDefault="008C7D44" w:rsidP="00474030">
      <w:pPr>
        <w:spacing w:after="0" w:line="240" w:lineRule="auto"/>
        <w:jc w:val="both"/>
        <w:rPr>
          <w:rFonts w:eastAsia="Times New Roman" w:cstheme="minorHAnsi"/>
          <w:lang w:val="nl-BE" w:eastAsia="nl-NL"/>
        </w:rPr>
      </w:pPr>
      <w:r w:rsidRPr="008C7D44">
        <w:rPr>
          <w:rFonts w:eastAsia="Times New Roman" w:cstheme="minorHAnsi"/>
          <w:b/>
          <w:bCs/>
          <w:lang w:val="nl-NL" w:eastAsia="nl-NL"/>
        </w:rPr>
        <w:t>Kunnen jullie</w:t>
      </w:r>
      <w:r>
        <w:rPr>
          <w:rFonts w:eastAsia="Times New Roman" w:cstheme="minorHAnsi"/>
          <w:b/>
          <w:bCs/>
          <w:lang w:val="nl-NL" w:eastAsia="nl-NL"/>
        </w:rPr>
        <w:t xml:space="preserve"> contact met mij opnemen? </w:t>
      </w:r>
    </w:p>
    <w:p w14:paraId="5D16BD11" w14:textId="77777777" w:rsidR="00555786" w:rsidRDefault="008C7D44" w:rsidP="00474030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>
        <w:rPr>
          <w:rFonts w:eastAsia="Times New Roman" w:cstheme="minorHAnsi"/>
          <w:lang w:val="nl-NL" w:eastAsia="nl-NL"/>
        </w:rPr>
        <w:t>Ik ben bereikbaar via</w:t>
      </w:r>
      <w:r w:rsidR="00555786" w:rsidRPr="008C7D44">
        <w:rPr>
          <w:rFonts w:eastAsia="Times New Roman" w:cstheme="minorHAnsi"/>
          <w:lang w:val="nl-NL" w:eastAsia="nl-NL"/>
        </w:rPr>
        <w:t xml:space="preserve"> mijn gsm-nummer … of via e-mail …. </w:t>
      </w:r>
    </w:p>
    <w:p w14:paraId="4C60153C" w14:textId="77777777" w:rsidR="00474030" w:rsidRPr="008C7D44" w:rsidRDefault="00474030" w:rsidP="00474030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1D1B7365" w14:textId="77777777" w:rsidR="00555786" w:rsidRPr="008C7D44" w:rsidRDefault="008C7D44" w:rsidP="00474030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474030">
        <w:rPr>
          <w:rFonts w:eastAsia="Times New Roman" w:cstheme="minorHAnsi"/>
          <w:u w:val="single"/>
          <w:lang w:val="nl-NL" w:eastAsia="nl-NL"/>
        </w:rPr>
        <w:t>Ook als jullie geen interesse hebben</w:t>
      </w:r>
      <w:r w:rsidRPr="008C7D44">
        <w:rPr>
          <w:rFonts w:eastAsia="Times New Roman" w:cstheme="minorHAnsi"/>
          <w:lang w:val="nl-NL" w:eastAsia="nl-NL"/>
        </w:rPr>
        <w:t xml:space="preserve"> in </w:t>
      </w:r>
      <w:r w:rsidR="00474030">
        <w:rPr>
          <w:rFonts w:eastAsia="Times New Roman" w:cstheme="minorHAnsi"/>
          <w:lang w:val="nl-NL" w:eastAsia="nl-NL"/>
        </w:rPr>
        <w:t>herstel</w:t>
      </w:r>
      <w:r w:rsidRPr="008C7D44">
        <w:rPr>
          <w:rFonts w:eastAsia="Times New Roman" w:cstheme="minorHAnsi"/>
          <w:lang w:val="nl-NL" w:eastAsia="nl-NL"/>
        </w:rPr>
        <w:t>bemiddeling weten wij dit graag.</w:t>
      </w:r>
    </w:p>
    <w:p w14:paraId="41269FF1" w14:textId="77777777" w:rsidR="008C7D44" w:rsidRDefault="008C7D44" w:rsidP="00474030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01D2A783" w14:textId="77777777" w:rsidR="008C7D44" w:rsidRPr="008C7D44" w:rsidRDefault="00555786" w:rsidP="00474030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8C7D44">
        <w:rPr>
          <w:rFonts w:eastAsia="Times New Roman" w:cstheme="minorHAnsi"/>
          <w:lang w:val="nl-NL" w:eastAsia="nl-NL"/>
        </w:rPr>
        <w:t xml:space="preserve">Indien ik </w:t>
      </w:r>
      <w:r w:rsidRPr="002E252E">
        <w:rPr>
          <w:rFonts w:eastAsia="Times New Roman" w:cstheme="minorHAnsi"/>
          <w:b/>
          <w:bCs/>
          <w:i/>
          <w:iCs/>
          <w:lang w:val="nl-NL" w:eastAsia="nl-NL"/>
        </w:rPr>
        <w:t>voor datum</w:t>
      </w:r>
      <w:r w:rsidRPr="008C7D44">
        <w:rPr>
          <w:rFonts w:eastAsia="Times New Roman" w:cstheme="minorHAnsi"/>
          <w:lang w:val="nl-NL" w:eastAsia="nl-NL"/>
        </w:rPr>
        <w:t xml:space="preserve"> niets van jullie verneem, ga ik ervan uit dat jullie niet wensen </w:t>
      </w:r>
      <w:r w:rsidR="002E252E">
        <w:rPr>
          <w:rFonts w:eastAsia="Times New Roman" w:cstheme="minorHAnsi"/>
          <w:lang w:val="nl-NL" w:eastAsia="nl-NL"/>
        </w:rPr>
        <w:t xml:space="preserve">te bemiddelen. </w:t>
      </w:r>
    </w:p>
    <w:p w14:paraId="09710098" w14:textId="77777777" w:rsidR="00555786" w:rsidRPr="008C7D44" w:rsidRDefault="002E252E" w:rsidP="00474030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>
        <w:rPr>
          <w:rFonts w:eastAsia="Times New Roman" w:cstheme="minorHAnsi"/>
          <w:lang w:val="nl-NL" w:eastAsia="nl-NL"/>
        </w:rPr>
        <w:t xml:space="preserve">Ik sluit het </w:t>
      </w:r>
      <w:r w:rsidR="00474030">
        <w:rPr>
          <w:rFonts w:eastAsia="Times New Roman" w:cstheme="minorHAnsi"/>
          <w:lang w:val="nl-NL" w:eastAsia="nl-NL"/>
        </w:rPr>
        <w:t>herstel</w:t>
      </w:r>
      <w:r>
        <w:rPr>
          <w:rFonts w:eastAsia="Times New Roman" w:cstheme="minorHAnsi"/>
          <w:lang w:val="nl-NL" w:eastAsia="nl-NL"/>
        </w:rPr>
        <w:t xml:space="preserve">bemiddelingsdossier dan af </w:t>
      </w:r>
      <w:r w:rsidR="00555786" w:rsidRPr="008C7D44">
        <w:rPr>
          <w:rFonts w:eastAsia="Times New Roman" w:cstheme="minorHAnsi"/>
          <w:lang w:val="nl-NL" w:eastAsia="nl-NL"/>
        </w:rPr>
        <w:t xml:space="preserve">via een  </w:t>
      </w:r>
      <w:r w:rsidR="00555786" w:rsidRPr="008C7D44">
        <w:rPr>
          <w:rFonts w:ascii="Calibri" w:eastAsia="Times New Roman" w:hAnsi="Calibri" w:cs="Times New Roman"/>
          <w:lang w:val="nl-NL" w:eastAsia="nl-NL"/>
        </w:rPr>
        <w:t>eindverslag aan het Openbaar Ministerie</w:t>
      </w:r>
      <w:r>
        <w:rPr>
          <w:rFonts w:ascii="Calibri" w:eastAsia="Times New Roman" w:hAnsi="Calibri" w:cs="Times New Roman"/>
          <w:lang w:val="nl-NL" w:eastAsia="nl-NL"/>
        </w:rPr>
        <w:t xml:space="preserve"> </w:t>
      </w:r>
      <w:r>
        <w:rPr>
          <w:rFonts w:ascii="Calibri" w:eastAsia="Times New Roman" w:hAnsi="Calibri" w:cs="Times New Roman"/>
          <w:i/>
          <w:iCs/>
          <w:lang w:val="nl-NL" w:eastAsia="nl-NL"/>
        </w:rPr>
        <w:t>(en de jeugdrechtbank)</w:t>
      </w:r>
      <w:r w:rsidR="00555786" w:rsidRPr="008C7D44">
        <w:rPr>
          <w:rFonts w:ascii="Calibri" w:eastAsia="Times New Roman" w:hAnsi="Calibri" w:cs="Times New Roman"/>
          <w:lang w:val="nl-NL" w:eastAsia="nl-NL"/>
        </w:rPr>
        <w:t xml:space="preserve">. </w:t>
      </w:r>
      <w:r w:rsidR="008C7D44" w:rsidRPr="008C7D44">
        <w:rPr>
          <w:rFonts w:ascii="Calibri" w:eastAsia="Times New Roman" w:hAnsi="Calibri" w:cs="Times New Roman"/>
          <w:lang w:val="nl-NL" w:eastAsia="nl-NL"/>
        </w:rPr>
        <w:t xml:space="preserve">Jullie ontvangen hier een kopie van. </w:t>
      </w:r>
    </w:p>
    <w:p w14:paraId="4F307CF2" w14:textId="77777777" w:rsidR="00137DF8" w:rsidRPr="008C7D44" w:rsidRDefault="00137DF8" w:rsidP="00474030">
      <w:pPr>
        <w:spacing w:after="0" w:line="240" w:lineRule="auto"/>
        <w:jc w:val="both"/>
        <w:rPr>
          <w:rFonts w:eastAsia="Times New Roman" w:cstheme="minorHAnsi"/>
          <w:lang w:val="nl-BE" w:eastAsia="nl-NL"/>
        </w:rPr>
      </w:pPr>
    </w:p>
    <w:p w14:paraId="12362374" w14:textId="77777777" w:rsidR="00723FFC" w:rsidRPr="008C7D44" w:rsidRDefault="00723FFC" w:rsidP="00474030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8C7D44">
        <w:rPr>
          <w:rFonts w:eastAsia="Times New Roman" w:cstheme="minorHAnsi"/>
          <w:lang w:val="nl-NL" w:eastAsia="nl-NL"/>
        </w:rPr>
        <w:t>Met vriendelijke groeten,</w:t>
      </w:r>
    </w:p>
    <w:p w14:paraId="41FAD1A3" w14:textId="77777777" w:rsidR="00137DF8" w:rsidRDefault="00137DF8" w:rsidP="00474030">
      <w:pPr>
        <w:spacing w:after="0" w:line="240" w:lineRule="auto"/>
        <w:rPr>
          <w:rFonts w:cstheme="minorHAnsi"/>
          <w:lang w:val="nl-NL"/>
        </w:rPr>
      </w:pPr>
    </w:p>
    <w:p w14:paraId="4E493268" w14:textId="77777777" w:rsidR="0089422A" w:rsidRDefault="0089422A" w:rsidP="00474030">
      <w:pPr>
        <w:spacing w:after="0" w:line="240" w:lineRule="auto"/>
        <w:rPr>
          <w:rFonts w:cstheme="minorHAnsi"/>
          <w:lang w:val="nl-NL"/>
        </w:rPr>
      </w:pPr>
    </w:p>
    <w:p w14:paraId="691F919A" w14:textId="77777777" w:rsidR="0089422A" w:rsidRDefault="0089422A" w:rsidP="00474030">
      <w:pPr>
        <w:spacing w:after="0" w:line="240" w:lineRule="auto"/>
        <w:rPr>
          <w:rFonts w:cstheme="minorHAnsi"/>
          <w:lang w:val="nl-NL"/>
        </w:rPr>
      </w:pPr>
    </w:p>
    <w:p w14:paraId="7B21A845" w14:textId="77777777" w:rsidR="00474030" w:rsidRDefault="00474030" w:rsidP="00474030">
      <w:pPr>
        <w:spacing w:after="0" w:line="240" w:lineRule="auto"/>
        <w:rPr>
          <w:rFonts w:cstheme="minorHAnsi"/>
          <w:lang w:val="nl-NL"/>
        </w:rPr>
      </w:pPr>
    </w:p>
    <w:p w14:paraId="55414B69" w14:textId="77777777" w:rsidR="008C7D44" w:rsidRPr="008C7D44" w:rsidRDefault="008C7D44" w:rsidP="00474030">
      <w:pPr>
        <w:spacing w:after="0" w:line="240" w:lineRule="auto"/>
        <w:rPr>
          <w:rFonts w:cstheme="minorHAnsi"/>
          <w:lang w:val="nl-NL"/>
        </w:rPr>
      </w:pPr>
    </w:p>
    <w:p w14:paraId="44F6EE29" w14:textId="77777777" w:rsidR="00723FFC" w:rsidRPr="00474030" w:rsidRDefault="00723FFC" w:rsidP="00474030">
      <w:pPr>
        <w:spacing w:after="0" w:line="240" w:lineRule="auto"/>
        <w:rPr>
          <w:rFonts w:cstheme="minorHAnsi"/>
          <w:b/>
          <w:bCs/>
          <w:lang w:val="nl-NL"/>
        </w:rPr>
      </w:pPr>
      <w:r w:rsidRPr="00474030">
        <w:rPr>
          <w:rFonts w:cstheme="minorHAnsi"/>
          <w:b/>
          <w:bCs/>
          <w:lang w:val="nl-NL"/>
        </w:rPr>
        <w:t>NAAM</w:t>
      </w:r>
    </w:p>
    <w:p w14:paraId="501B6DC4" w14:textId="77777777" w:rsidR="006E1F4F" w:rsidRDefault="006E1F4F" w:rsidP="00474030">
      <w:pPr>
        <w:spacing w:after="0" w:line="240" w:lineRule="auto"/>
        <w:rPr>
          <w:rFonts w:cstheme="minorHAnsi"/>
          <w:lang w:val="nl-NL"/>
        </w:rPr>
      </w:pPr>
      <w:r>
        <w:rPr>
          <w:rFonts w:cstheme="minorHAnsi"/>
          <w:lang w:val="nl-NL"/>
        </w:rPr>
        <w:t>Vrijwilliger-</w:t>
      </w:r>
      <w:r w:rsidR="00474030">
        <w:rPr>
          <w:rFonts w:cstheme="minorHAnsi"/>
          <w:lang w:val="nl-NL"/>
        </w:rPr>
        <w:t>herstel</w:t>
      </w:r>
      <w:r>
        <w:rPr>
          <w:rFonts w:cstheme="minorHAnsi"/>
          <w:lang w:val="nl-NL"/>
        </w:rPr>
        <w:t>b</w:t>
      </w:r>
      <w:r w:rsidR="00723FFC" w:rsidRPr="008C7D44">
        <w:rPr>
          <w:rFonts w:cstheme="minorHAnsi"/>
          <w:lang w:val="nl-NL"/>
        </w:rPr>
        <w:t>emiddelaar</w:t>
      </w:r>
    </w:p>
    <w:p w14:paraId="474ECDFF" w14:textId="77777777" w:rsidR="006E1F4F" w:rsidRDefault="006E1F4F" w:rsidP="00474030">
      <w:pPr>
        <w:spacing w:after="0" w:line="240" w:lineRule="auto"/>
        <w:rPr>
          <w:rFonts w:cstheme="minorHAnsi"/>
          <w:lang w:val="nl-NL"/>
        </w:rPr>
      </w:pPr>
      <w:r>
        <w:rPr>
          <w:rFonts w:cstheme="minorHAnsi"/>
          <w:lang w:val="nl-NL"/>
        </w:rPr>
        <w:br w:type="page"/>
      </w:r>
    </w:p>
    <w:p w14:paraId="354188A7" w14:textId="77777777" w:rsidR="006E1F4F" w:rsidRDefault="006E1F4F" w:rsidP="00474030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2E24406B" w14:textId="77777777" w:rsidR="006E1F4F" w:rsidRPr="007402E0" w:rsidRDefault="006E1F4F" w:rsidP="00474030">
      <w:pPr>
        <w:keepNext/>
        <w:tabs>
          <w:tab w:val="left" w:pos="2268"/>
          <w:tab w:val="left" w:pos="5245"/>
          <w:tab w:val="left" w:pos="8222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Numéro du PV</w:t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Numéro du dossier BB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Personne à contacter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 xml:space="preserve">    Date</w:t>
      </w:r>
    </w:p>
    <w:p w14:paraId="3FC802DE" w14:textId="77777777" w:rsidR="006E1F4F" w:rsidRPr="00474030" w:rsidRDefault="006E1F4F" w:rsidP="00474030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</w:p>
    <w:p w14:paraId="7722C8C0" w14:textId="77777777" w:rsidR="00474030" w:rsidRPr="00474030" w:rsidRDefault="00474030" w:rsidP="00474030">
      <w:pPr>
        <w:keepNext/>
        <w:tabs>
          <w:tab w:val="left" w:pos="5245"/>
        </w:tabs>
        <w:spacing w:after="0" w:line="240" w:lineRule="auto"/>
        <w:outlineLvl w:val="0"/>
        <w:rPr>
          <w:rFonts w:ascii="Calibri" w:eastAsia="Times New Roman" w:hAnsi="Calibri" w:cs="Arial"/>
          <w:sz w:val="20"/>
          <w:szCs w:val="20"/>
          <w:lang w:val="fr-BE" w:eastAsia="nl-NL"/>
        </w:rPr>
      </w:pP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  <w:t>Mail:</w:t>
      </w:r>
    </w:p>
    <w:p w14:paraId="0C7C603E" w14:textId="77777777" w:rsidR="006E1F4F" w:rsidRDefault="006E1F4F" w:rsidP="00474030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</w:p>
    <w:p w14:paraId="1A84F2FB" w14:textId="77777777" w:rsidR="006E1F4F" w:rsidRPr="007402E0" w:rsidRDefault="006E1F4F" w:rsidP="00474030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  <w:t xml:space="preserve">Offre de </w:t>
      </w:r>
      <w:r w:rsidR="00474030">
        <w:rPr>
          <w:rFonts w:ascii="Calibri" w:eastAsia="Times New Roman" w:hAnsi="Calibri" w:cs="Arial"/>
          <w:b/>
          <w:bCs/>
          <w:sz w:val="24"/>
          <w:szCs w:val="24"/>
          <w:lang w:val="fr-BE" w:eastAsia="nl-NL"/>
        </w:rPr>
        <w:t>médiation restauratrice</w:t>
      </w:r>
    </w:p>
    <w:p w14:paraId="796A5375" w14:textId="77777777" w:rsidR="006E1F4F" w:rsidRDefault="006E1F4F" w:rsidP="00474030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val="fr-BE" w:eastAsia="nl-NL"/>
        </w:rPr>
      </w:pPr>
    </w:p>
    <w:p w14:paraId="7F10AC42" w14:textId="77777777" w:rsidR="006E1F4F" w:rsidRDefault="006E1F4F" w:rsidP="00474030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p w14:paraId="3DAD4A73" w14:textId="77777777" w:rsidR="006E1F4F" w:rsidRDefault="006E1F4F" w:rsidP="00474030">
      <w:pPr>
        <w:spacing w:after="0" w:line="240" w:lineRule="auto"/>
        <w:jc w:val="both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>Cher, chère</w:t>
      </w:r>
      <w:r w:rsidR="00474030">
        <w:rPr>
          <w:rFonts w:eastAsia="Times New Roman"/>
          <w:lang w:val="fr-BE" w:eastAsia="nl-NL"/>
        </w:rPr>
        <w:t>,</w:t>
      </w:r>
    </w:p>
    <w:p w14:paraId="3C0DFBF6" w14:textId="77777777" w:rsidR="006E1F4F" w:rsidRPr="0095483B" w:rsidRDefault="006E1F4F" w:rsidP="00474030">
      <w:pPr>
        <w:spacing w:after="0" w:line="240" w:lineRule="auto"/>
        <w:jc w:val="both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>Chers</w:t>
      </w:r>
      <w:r w:rsidR="00474030">
        <w:rPr>
          <w:rFonts w:eastAsia="Times New Roman"/>
          <w:lang w:val="fr-BE" w:eastAsia="nl-NL"/>
        </w:rPr>
        <w:t>,</w:t>
      </w:r>
    </w:p>
    <w:p w14:paraId="7F87F291" w14:textId="77777777" w:rsidR="006E1F4F" w:rsidRPr="0095483B" w:rsidRDefault="006E1F4F" w:rsidP="00474030">
      <w:pPr>
        <w:spacing w:after="0" w:line="240" w:lineRule="auto"/>
        <w:jc w:val="both"/>
        <w:rPr>
          <w:rFonts w:eastAsia="Times New Roman"/>
          <w:lang w:val="fr-BE" w:eastAsia="nl-NL"/>
        </w:rPr>
      </w:pPr>
    </w:p>
    <w:p w14:paraId="1D719B97" w14:textId="77777777" w:rsidR="006E1F4F" w:rsidRDefault="006E1F4F" w:rsidP="00474030">
      <w:pPr>
        <w:spacing w:after="0" w:line="240" w:lineRule="auto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 xml:space="preserve">Le  </w:t>
      </w:r>
      <w:r>
        <w:rPr>
          <w:rFonts w:eastAsia="Times New Roman"/>
          <w:i/>
          <w:iCs/>
          <w:lang w:val="fr-BE" w:eastAsia="nl-NL"/>
        </w:rPr>
        <w:t xml:space="preserve">DATUM, </w:t>
      </w:r>
      <w:r w:rsidR="00474030">
        <w:rPr>
          <w:rFonts w:eastAsia="Times New Roman"/>
          <w:lang w:val="fr-BE" w:eastAsia="nl-NL"/>
        </w:rPr>
        <w:t>j</w:t>
      </w:r>
      <w:r>
        <w:rPr>
          <w:rFonts w:eastAsia="Times New Roman"/>
          <w:lang w:val="fr-BE" w:eastAsia="nl-NL"/>
        </w:rPr>
        <w:t>e suis passé</w:t>
      </w:r>
      <w:r w:rsidRPr="00DE35F8">
        <w:rPr>
          <w:rFonts w:eastAsia="Times New Roman"/>
          <w:b/>
          <w:bCs/>
          <w:i/>
          <w:iCs/>
          <w:lang w:val="fr-BE" w:eastAsia="nl-NL"/>
        </w:rPr>
        <w:t>(e)</w:t>
      </w:r>
      <w:r>
        <w:rPr>
          <w:rFonts w:eastAsia="Times New Roman"/>
          <w:lang w:val="fr-BE" w:eastAsia="nl-NL"/>
        </w:rPr>
        <w:t xml:space="preserve">  chez vous  pour demander si vous av</w:t>
      </w:r>
      <w:r w:rsidRPr="00955B6D">
        <w:rPr>
          <w:rFonts w:eastAsia="Times New Roman"/>
          <w:lang w:val="fr-BE" w:eastAsia="nl-NL"/>
        </w:rPr>
        <w:t>ez</w:t>
      </w:r>
      <w:r>
        <w:rPr>
          <w:rFonts w:eastAsia="Times New Roman"/>
          <w:lang w:val="fr-BE" w:eastAsia="nl-NL"/>
        </w:rPr>
        <w:t xml:space="preserve"> bien</w:t>
      </w:r>
      <w:r w:rsidRPr="00955B6D">
        <w:rPr>
          <w:rFonts w:eastAsia="Times New Roman"/>
          <w:lang w:val="fr-BE" w:eastAsia="nl-NL"/>
        </w:rPr>
        <w:t xml:space="preserve"> reçu </w:t>
      </w:r>
      <w:r>
        <w:rPr>
          <w:rFonts w:eastAsia="Times New Roman"/>
          <w:lang w:val="fr-BE" w:eastAsia="nl-NL"/>
        </w:rPr>
        <w:t xml:space="preserve">l’ </w:t>
      </w:r>
      <w:r w:rsidRPr="00955B6D">
        <w:rPr>
          <w:rFonts w:eastAsia="Times New Roman"/>
          <w:lang w:val="fr-BE" w:eastAsia="nl-NL"/>
        </w:rPr>
        <w:t xml:space="preserve">offre de </w:t>
      </w:r>
      <w:r w:rsidR="00474030">
        <w:rPr>
          <w:rFonts w:eastAsia="Times New Roman"/>
          <w:lang w:val="fr-BE" w:eastAsia="nl-NL"/>
        </w:rPr>
        <w:t>médiation restauratrice</w:t>
      </w:r>
      <w:r>
        <w:rPr>
          <w:rFonts w:eastAsia="Times New Roman"/>
          <w:lang w:val="fr-BE" w:eastAsia="nl-NL"/>
        </w:rPr>
        <w:t xml:space="preserve">. </w:t>
      </w:r>
      <w:bookmarkStart w:id="0" w:name="_Hlk150510119"/>
      <w:r>
        <w:rPr>
          <w:rFonts w:eastAsia="Times New Roman"/>
          <w:lang w:val="fr-BE" w:eastAsia="nl-NL"/>
        </w:rPr>
        <w:t xml:space="preserve">Il n’ y avait personne à la maison. </w:t>
      </w:r>
    </w:p>
    <w:p w14:paraId="2A6AAD86" w14:textId="77777777" w:rsidR="006E1F4F" w:rsidRDefault="006E1F4F" w:rsidP="00474030">
      <w:pPr>
        <w:spacing w:after="0" w:line="240" w:lineRule="auto"/>
        <w:rPr>
          <w:rFonts w:eastAsia="Times New Roman"/>
          <w:lang w:val="fr-BE" w:eastAsia="nl-NL"/>
        </w:rPr>
      </w:pPr>
    </w:p>
    <w:p w14:paraId="598FB3F6" w14:textId="77777777" w:rsidR="006E1F4F" w:rsidRPr="00EB1CCB" w:rsidRDefault="006E1F4F" w:rsidP="00474030">
      <w:pPr>
        <w:spacing w:after="0" w:line="240" w:lineRule="auto"/>
        <w:rPr>
          <w:rFonts w:eastAsia="Times New Roman"/>
          <w:b/>
          <w:bCs/>
          <w:lang w:val="fr-BE" w:eastAsia="nl-NL"/>
        </w:rPr>
      </w:pPr>
      <w:r w:rsidRPr="00EB1CCB">
        <w:rPr>
          <w:rFonts w:eastAsia="Times New Roman"/>
          <w:b/>
          <w:bCs/>
          <w:lang w:val="fr-BE" w:eastAsia="nl-NL"/>
        </w:rPr>
        <w:t xml:space="preserve">Pouvez- vous me contacter ? </w:t>
      </w:r>
    </w:p>
    <w:p w14:paraId="78F7CCBD" w14:textId="77777777" w:rsidR="006E1F4F" w:rsidRDefault="006E1F4F" w:rsidP="00474030">
      <w:pPr>
        <w:tabs>
          <w:tab w:val="left" w:pos="3261"/>
        </w:tabs>
        <w:spacing w:after="0" w:line="240" w:lineRule="auto"/>
        <w:jc w:val="both"/>
        <w:rPr>
          <w:rFonts w:eastAsia="Times New Roman" w:cstheme="minorHAnsi"/>
          <w:b/>
          <w:bCs/>
          <w:i/>
          <w:iCs/>
          <w:lang w:val="es-PY" w:eastAsia="nl-NL"/>
        </w:rPr>
      </w:pPr>
      <w:r>
        <w:rPr>
          <w:rFonts w:eastAsia="Times New Roman"/>
          <w:lang w:val="fr-BE" w:eastAsia="nl-NL"/>
        </w:rPr>
        <w:t>Je suis</w:t>
      </w:r>
      <w:r w:rsidRPr="00955B6D">
        <w:rPr>
          <w:rFonts w:eastAsia="Times New Roman"/>
          <w:lang w:val="fr-BE" w:eastAsia="nl-NL"/>
        </w:rPr>
        <w:t xml:space="preserve"> joignable par </w:t>
      </w:r>
      <w:r>
        <w:rPr>
          <w:rFonts w:eastAsia="Times New Roman"/>
          <w:lang w:val="fr-BE" w:eastAsia="nl-NL"/>
        </w:rPr>
        <w:t xml:space="preserve">GSM  </w:t>
      </w:r>
      <w:r w:rsidRPr="00DE35F8">
        <w:rPr>
          <w:rFonts w:eastAsia="Times New Roman"/>
          <w:b/>
          <w:bCs/>
          <w:i/>
          <w:iCs/>
          <w:lang w:val="fr-BE" w:eastAsia="nl-NL"/>
        </w:rPr>
        <w:t>(….nr)</w:t>
      </w:r>
      <w:r w:rsidRPr="006E1F4F">
        <w:rPr>
          <w:rFonts w:eastAsia="Times New Roman" w:cstheme="minorHAnsi"/>
          <w:lang w:val="es-PY" w:eastAsia="nl-NL"/>
        </w:rPr>
        <w:t xml:space="preserve">  ou par </w:t>
      </w:r>
      <w:r>
        <w:rPr>
          <w:rFonts w:eastAsia="Times New Roman"/>
          <w:lang w:val="fr-BE" w:eastAsia="nl-NL"/>
        </w:rPr>
        <w:t>e-</w:t>
      </w:r>
      <w:r w:rsidRPr="00955B6D">
        <w:rPr>
          <w:rFonts w:eastAsia="Times New Roman"/>
          <w:lang w:val="fr-BE" w:eastAsia="nl-NL"/>
        </w:rPr>
        <w:t>mail</w:t>
      </w:r>
      <w:r w:rsidRPr="006E1F4F">
        <w:rPr>
          <w:rFonts w:eastAsia="Times New Roman" w:cstheme="minorHAnsi"/>
          <w:lang w:val="es-PY" w:eastAsia="nl-NL"/>
        </w:rPr>
        <w:t xml:space="preserve">. </w:t>
      </w:r>
      <w:r w:rsidRPr="006E1F4F">
        <w:rPr>
          <w:rFonts w:eastAsia="Times New Roman" w:cstheme="minorHAnsi"/>
          <w:b/>
          <w:bCs/>
          <w:i/>
          <w:iCs/>
          <w:lang w:val="es-PY" w:eastAsia="nl-NL"/>
        </w:rPr>
        <w:t>(..)</w:t>
      </w:r>
    </w:p>
    <w:p w14:paraId="55766FD6" w14:textId="77777777" w:rsidR="00474030" w:rsidRPr="006E1F4F" w:rsidRDefault="00474030" w:rsidP="00474030">
      <w:pPr>
        <w:tabs>
          <w:tab w:val="left" w:pos="3261"/>
        </w:tabs>
        <w:spacing w:after="0" w:line="240" w:lineRule="auto"/>
        <w:jc w:val="both"/>
        <w:rPr>
          <w:rFonts w:eastAsia="Times New Roman" w:cstheme="minorHAnsi"/>
          <w:lang w:val="es-PY" w:eastAsia="nl-NL"/>
        </w:rPr>
      </w:pPr>
    </w:p>
    <w:p w14:paraId="3BAD4447" w14:textId="77777777" w:rsidR="006E1F4F" w:rsidRPr="006E1F4F" w:rsidRDefault="006E1F4F" w:rsidP="00474030">
      <w:pPr>
        <w:spacing w:after="0" w:line="240" w:lineRule="auto"/>
        <w:rPr>
          <w:rFonts w:eastAsia="Times New Roman"/>
          <w:lang w:val="es-PY" w:eastAsia="nl-NL"/>
        </w:rPr>
      </w:pPr>
      <w:r w:rsidRPr="00474030">
        <w:rPr>
          <w:rFonts w:eastAsia="Times New Roman"/>
          <w:u w:val="single"/>
          <w:lang w:val="es-PY" w:eastAsia="nl-NL"/>
        </w:rPr>
        <w:t>Même si vous n'êtes pas intéressé</w:t>
      </w:r>
      <w:r w:rsidRPr="00474030">
        <w:rPr>
          <w:rFonts w:eastAsia="Times New Roman"/>
          <w:b/>
          <w:bCs/>
          <w:i/>
          <w:iCs/>
          <w:u w:val="single"/>
          <w:lang w:val="es-PY" w:eastAsia="nl-NL"/>
        </w:rPr>
        <w:t>(es)</w:t>
      </w:r>
      <w:r w:rsidRPr="006E1F4F">
        <w:rPr>
          <w:rFonts w:eastAsia="Times New Roman"/>
          <w:lang w:val="es-PY" w:eastAsia="nl-NL"/>
        </w:rPr>
        <w:t xml:space="preserve">  par la </w:t>
      </w:r>
      <w:r w:rsidR="00474030">
        <w:rPr>
          <w:rFonts w:eastAsia="Times New Roman"/>
          <w:lang w:val="es-PY" w:eastAsia="nl-NL"/>
        </w:rPr>
        <w:t>médiation restauratrice</w:t>
      </w:r>
      <w:r w:rsidRPr="006E1F4F">
        <w:rPr>
          <w:rFonts w:eastAsia="Times New Roman"/>
          <w:lang w:val="es-PY" w:eastAsia="nl-NL"/>
        </w:rPr>
        <w:t xml:space="preserve">, je vous invite de m’ informer de ceci. </w:t>
      </w:r>
    </w:p>
    <w:p w14:paraId="012121FA" w14:textId="77777777" w:rsidR="006E1F4F" w:rsidRPr="006E1F4F" w:rsidRDefault="006E1F4F" w:rsidP="00474030">
      <w:pPr>
        <w:spacing w:after="0" w:line="240" w:lineRule="auto"/>
        <w:rPr>
          <w:rFonts w:eastAsia="Times New Roman"/>
          <w:lang w:val="es-PY" w:eastAsia="nl-NL"/>
        </w:rPr>
      </w:pPr>
    </w:p>
    <w:p w14:paraId="6F21208D" w14:textId="77777777" w:rsidR="006E1F4F" w:rsidRDefault="006E1F4F" w:rsidP="00474030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  <w:bookmarkStart w:id="1" w:name="_Hlk150510163"/>
      <w:bookmarkEnd w:id="0"/>
      <w:r>
        <w:rPr>
          <w:rFonts w:eastAsia="Times New Roman"/>
          <w:lang w:val="fr-BE" w:eastAsia="nl-NL"/>
        </w:rPr>
        <w:t>Si</w:t>
      </w:r>
      <w:r w:rsidRPr="00EB1CCB">
        <w:rPr>
          <w:rFonts w:eastAsia="Times New Roman"/>
          <w:lang w:val="fr-BE" w:eastAsia="nl-NL"/>
        </w:rPr>
        <w:t xml:space="preserve"> je n'</w:t>
      </w:r>
      <w:r>
        <w:rPr>
          <w:rFonts w:eastAsia="Times New Roman"/>
          <w:lang w:val="fr-BE" w:eastAsia="nl-NL"/>
        </w:rPr>
        <w:t>entends rien</w:t>
      </w:r>
      <w:r w:rsidRPr="00EB1CCB">
        <w:rPr>
          <w:rFonts w:eastAsia="Times New Roman"/>
          <w:lang w:val="fr-BE" w:eastAsia="nl-NL"/>
        </w:rPr>
        <w:t xml:space="preserve"> de votre part </w:t>
      </w:r>
      <w:r w:rsidRPr="00DE35F8">
        <w:rPr>
          <w:rFonts w:eastAsia="Times New Roman"/>
          <w:b/>
          <w:bCs/>
          <w:lang w:val="fr-BE" w:eastAsia="nl-NL"/>
        </w:rPr>
        <w:t>avant l</w:t>
      </w:r>
      <w:r>
        <w:rPr>
          <w:rFonts w:eastAsia="Times New Roman"/>
          <w:b/>
          <w:bCs/>
          <w:lang w:val="fr-BE" w:eastAsia="nl-NL"/>
        </w:rPr>
        <w:t xml:space="preserve">e </w:t>
      </w:r>
      <w:r w:rsidRPr="00490C38">
        <w:rPr>
          <w:rFonts w:eastAsia="Times New Roman"/>
          <w:i/>
          <w:iCs/>
          <w:lang w:val="fr-BE" w:eastAsia="nl-NL"/>
        </w:rPr>
        <w:t>DATUM</w:t>
      </w:r>
      <w:r w:rsidRPr="00DE35F8">
        <w:rPr>
          <w:rFonts w:eastAsia="Times New Roman"/>
          <w:b/>
          <w:bCs/>
          <w:i/>
          <w:iCs/>
          <w:lang w:val="fr-BE" w:eastAsia="nl-NL"/>
        </w:rPr>
        <w:t>….</w:t>
      </w:r>
      <w:r>
        <w:rPr>
          <w:rFonts w:eastAsia="Times New Roman"/>
          <w:b/>
          <w:bCs/>
          <w:i/>
          <w:iCs/>
          <w:lang w:val="fr-BE" w:eastAsia="nl-NL"/>
        </w:rPr>
        <w:t xml:space="preserve">, </w:t>
      </w:r>
      <w:r w:rsidRPr="00EB1CCB">
        <w:rPr>
          <w:rFonts w:eastAsia="Times New Roman"/>
          <w:lang w:val="fr-BE" w:eastAsia="nl-NL"/>
        </w:rPr>
        <w:t xml:space="preserve"> je consid</w:t>
      </w:r>
      <w:r>
        <w:rPr>
          <w:rFonts w:eastAsia="Times New Roman"/>
          <w:lang w:val="fr-BE" w:eastAsia="nl-NL"/>
        </w:rPr>
        <w:t>ère</w:t>
      </w:r>
      <w:r w:rsidRPr="00EB1CCB">
        <w:rPr>
          <w:rFonts w:eastAsia="Times New Roman"/>
          <w:lang w:val="fr-BE" w:eastAsia="nl-NL"/>
        </w:rPr>
        <w:t xml:space="preserve"> que vous ne souhaitez pas </w:t>
      </w:r>
      <w:r>
        <w:rPr>
          <w:rFonts w:eastAsia="Times New Roman"/>
          <w:lang w:val="fr-BE" w:eastAsia="nl-NL"/>
        </w:rPr>
        <w:t>participer</w:t>
      </w:r>
      <w:r w:rsidRPr="00EB1CCB">
        <w:rPr>
          <w:rFonts w:eastAsia="Times New Roman"/>
          <w:lang w:val="fr-BE" w:eastAsia="nl-NL"/>
        </w:rPr>
        <w:t xml:space="preserve"> à </w:t>
      </w:r>
      <w:r>
        <w:rPr>
          <w:rFonts w:eastAsia="Times New Roman"/>
          <w:lang w:val="fr-BE" w:eastAsia="nl-NL"/>
        </w:rPr>
        <w:t>une</w:t>
      </w:r>
      <w:r w:rsidRPr="00EB1CCB">
        <w:rPr>
          <w:rFonts w:eastAsia="Times New Roman"/>
          <w:lang w:val="fr-BE" w:eastAsia="nl-NL"/>
        </w:rPr>
        <w:t xml:space="preserve"> </w:t>
      </w:r>
      <w:r w:rsidR="00474030">
        <w:rPr>
          <w:rFonts w:eastAsia="Times New Roman"/>
          <w:lang w:val="fr-BE" w:eastAsia="nl-NL"/>
        </w:rPr>
        <w:t>médiation restauratrice</w:t>
      </w:r>
      <w:r w:rsidRPr="00EB1CCB">
        <w:rPr>
          <w:rFonts w:eastAsia="Times New Roman"/>
          <w:lang w:val="fr-BE" w:eastAsia="nl-NL"/>
        </w:rPr>
        <w:t xml:space="preserve">. </w:t>
      </w:r>
    </w:p>
    <w:p w14:paraId="64EAABEB" w14:textId="77777777" w:rsidR="00474030" w:rsidRPr="00EB1CCB" w:rsidRDefault="00474030" w:rsidP="00474030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</w:p>
    <w:p w14:paraId="19D254ED" w14:textId="77777777" w:rsidR="006E1F4F" w:rsidRDefault="006E1F4F" w:rsidP="00474030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  <w:r>
        <w:rPr>
          <w:rFonts w:eastAsia="Times New Roman"/>
          <w:lang w:val="fr-BE" w:eastAsia="nl-NL"/>
        </w:rPr>
        <w:t>Dans ce cas, j</w:t>
      </w:r>
      <w:r w:rsidRPr="00EB1CCB">
        <w:rPr>
          <w:rFonts w:eastAsia="Times New Roman"/>
          <w:lang w:val="fr-BE" w:eastAsia="nl-NL"/>
        </w:rPr>
        <w:t xml:space="preserve">e clôture le dossier de </w:t>
      </w:r>
      <w:r w:rsidR="00474030">
        <w:rPr>
          <w:rFonts w:eastAsia="Times New Roman"/>
          <w:lang w:val="fr-BE" w:eastAsia="nl-NL"/>
        </w:rPr>
        <w:t>médiation restauratrice</w:t>
      </w:r>
      <w:r>
        <w:rPr>
          <w:rFonts w:eastAsia="Times New Roman"/>
          <w:lang w:val="fr-BE" w:eastAsia="nl-NL"/>
        </w:rPr>
        <w:t xml:space="preserve"> et j’envoie </w:t>
      </w:r>
      <w:r w:rsidRPr="00EB1CCB">
        <w:rPr>
          <w:rFonts w:eastAsia="Times New Roman"/>
          <w:lang w:val="fr-BE" w:eastAsia="nl-NL"/>
        </w:rPr>
        <w:t xml:space="preserve">un rapport final au </w:t>
      </w:r>
      <w:r>
        <w:rPr>
          <w:rFonts w:eastAsia="Times New Roman"/>
          <w:lang w:val="fr-BE" w:eastAsia="nl-NL"/>
        </w:rPr>
        <w:t xml:space="preserve">procureur du Parquet. </w:t>
      </w:r>
      <w:r w:rsidRPr="00EB1CCB">
        <w:rPr>
          <w:rFonts w:eastAsia="Times New Roman"/>
          <w:lang w:val="fr-BE" w:eastAsia="nl-NL"/>
        </w:rPr>
        <w:t xml:space="preserve"> Vous recevrez une copie</w:t>
      </w:r>
      <w:r>
        <w:rPr>
          <w:rFonts w:eastAsia="Times New Roman"/>
          <w:lang w:val="fr-BE" w:eastAsia="nl-NL"/>
        </w:rPr>
        <w:t xml:space="preserve"> de ce rapport</w:t>
      </w:r>
      <w:r w:rsidRPr="00EB1CCB">
        <w:rPr>
          <w:rFonts w:eastAsia="Times New Roman"/>
          <w:lang w:val="fr-BE" w:eastAsia="nl-NL"/>
        </w:rPr>
        <w:t xml:space="preserve">. </w:t>
      </w:r>
    </w:p>
    <w:p w14:paraId="3510D9EC" w14:textId="77777777" w:rsidR="00474030" w:rsidRDefault="00474030" w:rsidP="00474030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</w:p>
    <w:p w14:paraId="6284F3B2" w14:textId="77777777" w:rsidR="006E1F4F" w:rsidRPr="00826B73" w:rsidRDefault="006E1F4F" w:rsidP="0047403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826B73">
        <w:rPr>
          <w:rFonts w:ascii="Calibri" w:eastAsia="Times New Roman" w:hAnsi="Calibri" w:cs="Times New Roman"/>
          <w:lang w:val="fr-BE" w:eastAsia="nl-NL"/>
        </w:rPr>
        <w:t>Ensuite, le Parquet prendra une décision dans le dossier judiciaire.</w:t>
      </w:r>
    </w:p>
    <w:p w14:paraId="2185E003" w14:textId="77777777" w:rsidR="006E1F4F" w:rsidRDefault="006E1F4F" w:rsidP="00474030">
      <w:pPr>
        <w:tabs>
          <w:tab w:val="left" w:pos="3261"/>
        </w:tabs>
        <w:spacing w:after="0" w:line="240" w:lineRule="auto"/>
        <w:rPr>
          <w:rFonts w:eastAsia="Times New Roman"/>
          <w:lang w:val="fr-BE" w:eastAsia="nl-NL"/>
        </w:rPr>
      </w:pPr>
    </w:p>
    <w:bookmarkEnd w:id="1"/>
    <w:p w14:paraId="27EF9F98" w14:textId="77777777" w:rsidR="006E1F4F" w:rsidRDefault="006E1F4F" w:rsidP="0047403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95483B">
        <w:rPr>
          <w:rFonts w:ascii="Calibri" w:eastAsia="Times New Roman" w:hAnsi="Calibri" w:cs="Times New Roman"/>
          <w:lang w:val="fr-BE" w:eastAsia="nl-NL"/>
        </w:rPr>
        <w:t xml:space="preserve">Cordialement, </w:t>
      </w:r>
    </w:p>
    <w:p w14:paraId="2ECA4F27" w14:textId="77777777" w:rsidR="00474030" w:rsidRDefault="00474030" w:rsidP="0047403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224B6935" w14:textId="77777777" w:rsidR="00474030" w:rsidRDefault="00474030" w:rsidP="0047403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420FC828" w14:textId="77777777" w:rsidR="00474030" w:rsidRDefault="00474030" w:rsidP="0047403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727E7F52" w14:textId="77777777" w:rsidR="00474030" w:rsidRDefault="00474030" w:rsidP="0047403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79E74FFE" w14:textId="77777777" w:rsidR="00474030" w:rsidRPr="00474030" w:rsidRDefault="00474030" w:rsidP="00474030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lang w:val="fr-BE" w:eastAsia="nl-NL"/>
        </w:rPr>
      </w:pPr>
      <w:r w:rsidRPr="00474030">
        <w:rPr>
          <w:rFonts w:ascii="Calibri" w:eastAsia="Times New Roman" w:hAnsi="Calibri" w:cs="Times New Roman"/>
          <w:b/>
          <w:bCs/>
          <w:lang w:val="fr-BE" w:eastAsia="nl-NL"/>
        </w:rPr>
        <w:t>NAAM</w:t>
      </w:r>
    </w:p>
    <w:p w14:paraId="39F4AFFF" w14:textId="77777777" w:rsidR="006E1F4F" w:rsidRPr="003D4319" w:rsidRDefault="006E1F4F" w:rsidP="00474030">
      <w:pPr>
        <w:spacing w:after="0" w:line="240" w:lineRule="auto"/>
        <w:jc w:val="both"/>
        <w:rPr>
          <w:rFonts w:ascii="Calibri" w:eastAsia="Times New Roman" w:hAnsi="Calibri" w:cs="Arial"/>
          <w:b/>
          <w:bCs/>
          <w:lang w:val="fr-BE" w:eastAsia="nl-NL"/>
        </w:rPr>
      </w:pPr>
      <w:r w:rsidRPr="0095483B">
        <w:rPr>
          <w:rFonts w:ascii="Calibri" w:eastAsia="Times New Roman" w:hAnsi="Calibri" w:cs="Times New Roman"/>
          <w:lang w:val="fr-BE" w:eastAsia="nl-NL"/>
        </w:rPr>
        <w:t>Médiatrice</w:t>
      </w:r>
      <w:r w:rsidR="00474030">
        <w:rPr>
          <w:rFonts w:ascii="Calibri" w:eastAsia="Times New Roman" w:hAnsi="Calibri" w:cs="Times New Roman"/>
          <w:lang w:val="fr-BE" w:eastAsia="nl-NL"/>
        </w:rPr>
        <w:t xml:space="preserve"> restauratrice </w:t>
      </w:r>
      <w:r>
        <w:rPr>
          <w:rFonts w:ascii="Calibri" w:eastAsia="Times New Roman" w:hAnsi="Calibri" w:cs="Times New Roman"/>
          <w:lang w:val="fr-BE" w:eastAsia="nl-NL"/>
        </w:rPr>
        <w:t xml:space="preserve">/ Médiateur </w:t>
      </w:r>
      <w:r w:rsidR="00474030">
        <w:rPr>
          <w:rFonts w:ascii="Calibri" w:eastAsia="Times New Roman" w:hAnsi="Calibri" w:cs="Times New Roman"/>
          <w:lang w:val="fr-BE" w:eastAsia="nl-NL"/>
        </w:rPr>
        <w:t xml:space="preserve">restaurateur </w:t>
      </w:r>
      <w:r>
        <w:rPr>
          <w:rFonts w:ascii="Calibri" w:eastAsia="Times New Roman" w:hAnsi="Calibri" w:cs="Times New Roman"/>
          <w:lang w:val="fr-BE" w:eastAsia="nl-NL"/>
        </w:rPr>
        <w:t>volontaire</w:t>
      </w:r>
    </w:p>
    <w:p w14:paraId="7B1092B0" w14:textId="77777777" w:rsidR="00DA5505" w:rsidRPr="00474030" w:rsidRDefault="00DA5505" w:rsidP="00474030">
      <w:pPr>
        <w:spacing w:after="0" w:line="240" w:lineRule="auto"/>
        <w:rPr>
          <w:rFonts w:cstheme="minorHAnsi"/>
          <w:lang w:val="fr-BE"/>
        </w:rPr>
      </w:pPr>
    </w:p>
    <w:sectPr w:rsidR="00DA5505" w:rsidRPr="00474030" w:rsidSect="00474030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57374" w14:textId="77777777" w:rsidR="00DC264C" w:rsidRDefault="00DC264C" w:rsidP="00930484">
      <w:pPr>
        <w:spacing w:after="0" w:line="240" w:lineRule="auto"/>
      </w:pPr>
      <w:r>
        <w:separator/>
      </w:r>
    </w:p>
  </w:endnote>
  <w:endnote w:type="continuationSeparator" w:id="0">
    <w:p w14:paraId="27D9069A" w14:textId="77777777" w:rsidR="00DC264C" w:rsidRDefault="00DC264C" w:rsidP="0093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ogaSans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A2228" w14:textId="77777777" w:rsidR="00DC264C" w:rsidRDefault="00DC264C" w:rsidP="00DC264C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Pr="0083014E">
      <w:rPr>
        <w:rStyle w:val="A0"/>
        <w:rFonts w:asciiTheme="minorHAnsi" w:hAnsiTheme="minorHAnsi"/>
        <w:color w:val="auto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color w:val="auto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284D20B0" w14:textId="77777777" w:rsidR="00DC264C" w:rsidRDefault="00DC264C" w:rsidP="00DC264C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2B224408" w14:textId="77777777" w:rsidR="00DA5505" w:rsidRPr="00DC264C" w:rsidRDefault="00DA55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C306" w14:textId="77777777" w:rsidR="00930484" w:rsidRPr="001D5CEA" w:rsidRDefault="00930484" w:rsidP="00930484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Pr="001D5CEA">
      <w:rPr>
        <w:rStyle w:val="A0"/>
        <w:rFonts w:asciiTheme="minorHAnsi" w:hAnsiTheme="minorHAnsi" w:cs="YogaSansOT-Thin"/>
        <w:spacing w:val="20"/>
        <w:sz w:val="18"/>
        <w:szCs w:val="18"/>
      </w:rPr>
      <w:t>BRUSSELSESTEENWEG 78, 3020 HERENT | ALBA@ALBA.BE</w:t>
    </w:r>
  </w:p>
  <w:p w14:paraId="18537B00" w14:textId="77777777" w:rsidR="00930484" w:rsidRPr="001D5CEA" w:rsidRDefault="00930484" w:rsidP="00930484">
    <w:pPr>
      <w:pStyle w:val="Voettekst"/>
      <w:jc w:val="center"/>
      <w:rPr>
        <w:spacing w:val="20"/>
        <w:sz w:val="18"/>
        <w:szCs w:val="18"/>
      </w:rPr>
    </w:pPr>
    <w:r w:rsidRPr="004537A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1D5CEA">
      <w:rPr>
        <w:rStyle w:val="A0"/>
        <w:b/>
        <w:bCs/>
        <w:spacing w:val="20"/>
        <w:sz w:val="18"/>
        <w:szCs w:val="18"/>
      </w:rPr>
      <w:t xml:space="preserve"> </w:t>
    </w:r>
    <w:r w:rsidRPr="001D5CEA">
      <w:rPr>
        <w:rStyle w:val="A0"/>
        <w:rFonts w:cs="YogaSansOT-Thin"/>
        <w:spacing w:val="20"/>
        <w:sz w:val="18"/>
        <w:szCs w:val="18"/>
      </w:rPr>
      <w:t xml:space="preserve">RPR LEUVEN | </w:t>
    </w:r>
    <w:r w:rsidRPr="00BF35FA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55A25CDB" w14:textId="77777777" w:rsidR="00930484" w:rsidRDefault="009304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54F4E" w14:textId="77777777" w:rsidR="00DC264C" w:rsidRDefault="00DC264C" w:rsidP="00930484">
      <w:pPr>
        <w:spacing w:after="0" w:line="240" w:lineRule="auto"/>
      </w:pPr>
      <w:r>
        <w:separator/>
      </w:r>
    </w:p>
  </w:footnote>
  <w:footnote w:type="continuationSeparator" w:id="0">
    <w:p w14:paraId="47DAFA50" w14:textId="77777777" w:rsidR="00DC264C" w:rsidRDefault="00DC264C" w:rsidP="00930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522B5" w14:textId="77777777" w:rsidR="00DC264C" w:rsidRPr="00793FE7" w:rsidRDefault="00DA5505" w:rsidP="00DC264C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>
      <w:rPr>
        <w:noProof/>
        <w:lang w:eastAsia="nl-BE"/>
      </w:rPr>
      <w:drawing>
        <wp:anchor distT="0" distB="0" distL="114300" distR="114300" simplePos="0" relativeHeight="251660800" behindDoc="0" locked="0" layoutInCell="1" allowOverlap="1" wp14:anchorId="4A7AF8C6" wp14:editId="6AA6B1A0">
          <wp:simplePos x="0" y="0"/>
          <wp:positionH relativeFrom="margin">
            <wp:posOffset>-60960</wp:posOffset>
          </wp:positionH>
          <wp:positionV relativeFrom="page">
            <wp:posOffset>184150</wp:posOffset>
          </wp:positionV>
          <wp:extent cx="2148840" cy="1074420"/>
          <wp:effectExtent l="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 w:rsidR="00DC264C" w:rsidRPr="00793FE7">
      <w:rPr>
        <w:rStyle w:val="A2"/>
        <w:rFonts w:asciiTheme="minorHAnsi" w:hAnsiTheme="minorHAnsi"/>
        <w:sz w:val="16"/>
        <w:szCs w:val="16"/>
      </w:rPr>
      <w:t>Bemiddelingsburo - Brussel</w:t>
    </w:r>
  </w:p>
  <w:p w14:paraId="78713CD0" w14:textId="77777777" w:rsidR="00DC264C" w:rsidRPr="00793FE7" w:rsidRDefault="00DC264C" w:rsidP="00DC264C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 w:rsidRPr="00793FE7">
      <w:rPr>
        <w:rStyle w:val="A3"/>
        <w:rFonts w:asciiTheme="minorHAnsi" w:hAnsiTheme="minorHAnsi"/>
        <w:sz w:val="16"/>
        <w:szCs w:val="16"/>
      </w:rPr>
      <w:t>VANDERLINDENSTRAAT 17</w:t>
    </w:r>
  </w:p>
  <w:p w14:paraId="2B36E735" w14:textId="77777777" w:rsidR="00DC264C" w:rsidRPr="00793FE7" w:rsidRDefault="00DC264C" w:rsidP="00DC264C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 w:rsidRPr="00793FE7">
      <w:rPr>
        <w:rStyle w:val="A3"/>
        <w:rFonts w:asciiTheme="minorHAnsi" w:hAnsiTheme="minorHAnsi"/>
        <w:sz w:val="16"/>
        <w:szCs w:val="16"/>
      </w:rPr>
      <w:t>1030 BRUSSEL</w:t>
    </w:r>
    <w:r w:rsidRPr="00793FE7">
      <w:rPr>
        <w:rStyle w:val="A3"/>
        <w:rFonts w:asciiTheme="minorHAnsi" w:hAnsiTheme="minorHAnsi"/>
        <w:sz w:val="16"/>
        <w:szCs w:val="16"/>
      </w:rPr>
      <w:br/>
    </w:r>
    <w:r w:rsidRPr="00793FE7">
      <w:rPr>
        <w:rStyle w:val="A3"/>
        <w:rFonts w:asciiTheme="minorHAnsi" w:hAnsiTheme="minorHAnsi"/>
        <w:b/>
        <w:sz w:val="16"/>
        <w:szCs w:val="16"/>
      </w:rPr>
      <w:t>02 223 73 54</w:t>
    </w:r>
  </w:p>
  <w:p w14:paraId="7450A89A" w14:textId="77777777" w:rsidR="00DC264C" w:rsidRPr="00793FE7" w:rsidRDefault="00DC264C" w:rsidP="00DC264C">
    <w:pPr>
      <w:pStyle w:val="Koptekst"/>
      <w:jc w:val="right"/>
      <w:rPr>
        <w:sz w:val="16"/>
        <w:szCs w:val="16"/>
        <w:lang w:val="nl-BE"/>
      </w:rPr>
    </w:pPr>
    <w:r w:rsidRPr="00793FE7">
      <w:rPr>
        <w:rStyle w:val="A2"/>
        <w:sz w:val="16"/>
        <w:szCs w:val="16"/>
        <w:lang w:val="nl-BE"/>
      </w:rPr>
      <w:t>bemiddelingsburo@alba.be</w:t>
    </w:r>
  </w:p>
  <w:p w14:paraId="75FAD6A6" w14:textId="55611FAB" w:rsidR="00DA5505" w:rsidRPr="00DA5505" w:rsidRDefault="00DA5505" w:rsidP="00DC264C">
    <w:pPr>
      <w:pStyle w:val="Pa1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497A7" w14:textId="77777777" w:rsidR="009A3D3E" w:rsidRPr="000734B8" w:rsidRDefault="00930484" w:rsidP="009A3D3E">
    <w:pPr>
      <w:autoSpaceDE w:val="0"/>
      <w:autoSpaceDN w:val="0"/>
      <w:adjustRightInd w:val="0"/>
      <w:spacing w:after="0" w:line="241" w:lineRule="atLeast"/>
      <w:jc w:val="right"/>
      <w:rPr>
        <w:rFonts w:cs="YogaSansOT-Bold"/>
        <w:color w:val="000000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752" behindDoc="0" locked="0" layoutInCell="1" allowOverlap="1" wp14:anchorId="17F9296F" wp14:editId="4CB746CA">
          <wp:simplePos x="0" y="0"/>
          <wp:positionH relativeFrom="margin">
            <wp:posOffset>-647700</wp:posOffset>
          </wp:positionH>
          <wp:positionV relativeFrom="page">
            <wp:posOffset>281940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2449" w:rsidRPr="009A3D3E">
      <w:rPr>
        <w:rStyle w:val="A2"/>
        <w:lang w:val="nl-BE"/>
      </w:rPr>
      <w:t xml:space="preserve"> </w:t>
    </w:r>
    <w:r w:rsidR="009A3D3E" w:rsidRPr="000734B8">
      <w:rPr>
        <w:rFonts w:cs="YogaSansOT-Bold"/>
        <w:b/>
        <w:bCs/>
        <w:color w:val="000000"/>
        <w:lang w:val="nl-BE"/>
      </w:rPr>
      <w:t>Bemiddelingsburo - Brussel</w:t>
    </w:r>
  </w:p>
  <w:p w14:paraId="618ACD6A" w14:textId="77777777" w:rsidR="009A3D3E" w:rsidRPr="000734B8" w:rsidRDefault="009A3D3E" w:rsidP="009A3D3E">
    <w:pPr>
      <w:autoSpaceDE w:val="0"/>
      <w:autoSpaceDN w:val="0"/>
      <w:adjustRightInd w:val="0"/>
      <w:spacing w:after="0" w:line="241" w:lineRule="atLeast"/>
      <w:jc w:val="right"/>
      <w:rPr>
        <w:rFonts w:cs="YogaSansOT-Thin"/>
        <w:color w:val="000000"/>
        <w:sz w:val="20"/>
        <w:szCs w:val="20"/>
        <w:lang w:val="nl-BE"/>
      </w:rPr>
    </w:pPr>
    <w:r w:rsidRPr="000734B8">
      <w:rPr>
        <w:rFonts w:cs="YogaSansOT-Thin"/>
        <w:color w:val="000000"/>
        <w:sz w:val="20"/>
        <w:szCs w:val="20"/>
        <w:lang w:val="nl-BE"/>
      </w:rPr>
      <w:t>VANDERLINDENSTRAAT 17</w:t>
    </w:r>
  </w:p>
  <w:p w14:paraId="24F73CFE" w14:textId="77777777" w:rsidR="009A3D3E" w:rsidRPr="000734B8" w:rsidRDefault="009A3D3E" w:rsidP="009A3D3E">
    <w:pPr>
      <w:autoSpaceDE w:val="0"/>
      <w:autoSpaceDN w:val="0"/>
      <w:adjustRightInd w:val="0"/>
      <w:spacing w:after="0" w:line="241" w:lineRule="atLeast"/>
      <w:jc w:val="right"/>
      <w:rPr>
        <w:rFonts w:cs="YogaSansOT-Thin"/>
        <w:color w:val="000000"/>
        <w:sz w:val="20"/>
        <w:szCs w:val="20"/>
        <w:lang w:val="nl-BE"/>
      </w:rPr>
    </w:pPr>
    <w:r w:rsidRPr="000734B8">
      <w:rPr>
        <w:rFonts w:cs="YogaSansOT-Thin"/>
        <w:color w:val="000000"/>
        <w:sz w:val="20"/>
        <w:szCs w:val="20"/>
        <w:lang w:val="nl-BE"/>
      </w:rPr>
      <w:t>1030 BRUSSEL</w:t>
    </w:r>
    <w:r w:rsidRPr="000734B8">
      <w:rPr>
        <w:rFonts w:cs="YogaSansOT-Thin"/>
        <w:color w:val="000000"/>
        <w:sz w:val="20"/>
        <w:szCs w:val="20"/>
        <w:lang w:val="nl-BE"/>
      </w:rPr>
      <w:br/>
    </w:r>
    <w:r w:rsidRPr="000734B8">
      <w:rPr>
        <w:rFonts w:cs="YogaSansOT-Thin"/>
        <w:b/>
        <w:color w:val="000000"/>
        <w:sz w:val="20"/>
        <w:szCs w:val="20"/>
        <w:lang w:val="nl-BE"/>
      </w:rPr>
      <w:t>02 223 73 54</w:t>
    </w:r>
  </w:p>
  <w:p w14:paraId="3BEB9BD0" w14:textId="77777777" w:rsidR="009A3D3E" w:rsidRPr="000734B8" w:rsidRDefault="009A3D3E" w:rsidP="009A3D3E">
    <w:pPr>
      <w:tabs>
        <w:tab w:val="center" w:pos="4513"/>
        <w:tab w:val="right" w:pos="9026"/>
      </w:tabs>
      <w:spacing w:after="0" w:line="240" w:lineRule="auto"/>
      <w:jc w:val="right"/>
      <w:rPr>
        <w:lang w:val="nl-BE"/>
      </w:rPr>
    </w:pPr>
    <w:r w:rsidRPr="000734B8">
      <w:rPr>
        <w:rFonts w:cs="YogaSansOT-Bold"/>
        <w:b/>
        <w:bCs/>
        <w:color w:val="000000"/>
        <w:lang w:val="nl-BE"/>
      </w:rPr>
      <w:t>bemiddelingsburo@alba.be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4C"/>
    <w:rsid w:val="00137DF8"/>
    <w:rsid w:val="00176CF9"/>
    <w:rsid w:val="00227217"/>
    <w:rsid w:val="002E252E"/>
    <w:rsid w:val="0032455E"/>
    <w:rsid w:val="00364366"/>
    <w:rsid w:val="003E2D5A"/>
    <w:rsid w:val="0043716C"/>
    <w:rsid w:val="00474030"/>
    <w:rsid w:val="004B0046"/>
    <w:rsid w:val="00512297"/>
    <w:rsid w:val="00526199"/>
    <w:rsid w:val="00555786"/>
    <w:rsid w:val="0065185D"/>
    <w:rsid w:val="00657847"/>
    <w:rsid w:val="006844BA"/>
    <w:rsid w:val="006D0914"/>
    <w:rsid w:val="006D6A62"/>
    <w:rsid w:val="006E1F4F"/>
    <w:rsid w:val="00723FFC"/>
    <w:rsid w:val="00753F9E"/>
    <w:rsid w:val="00757EEE"/>
    <w:rsid w:val="00773B40"/>
    <w:rsid w:val="0078663C"/>
    <w:rsid w:val="00884FFC"/>
    <w:rsid w:val="0089422A"/>
    <w:rsid w:val="008C7D44"/>
    <w:rsid w:val="00902449"/>
    <w:rsid w:val="00930484"/>
    <w:rsid w:val="00995FAE"/>
    <w:rsid w:val="009A3D3E"/>
    <w:rsid w:val="00A30269"/>
    <w:rsid w:val="00A32334"/>
    <w:rsid w:val="00BA79B7"/>
    <w:rsid w:val="00BF35FA"/>
    <w:rsid w:val="00C473D9"/>
    <w:rsid w:val="00C53E78"/>
    <w:rsid w:val="00C636DF"/>
    <w:rsid w:val="00CB67BD"/>
    <w:rsid w:val="00D05451"/>
    <w:rsid w:val="00D05D40"/>
    <w:rsid w:val="00D47632"/>
    <w:rsid w:val="00DA5505"/>
    <w:rsid w:val="00DC264C"/>
    <w:rsid w:val="00E52B21"/>
    <w:rsid w:val="00E52DB7"/>
    <w:rsid w:val="00F5555D"/>
    <w:rsid w:val="00FD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6BC1D2"/>
  <w15:chartTrackingRefBased/>
  <w15:docId w15:val="{7045FB2D-3FB6-453A-A829-A4401761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0484"/>
  </w:style>
  <w:style w:type="paragraph" w:styleId="Voettekst">
    <w:name w:val="footer"/>
    <w:basedOn w:val="Standaard"/>
    <w:link w:val="Voet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0484"/>
  </w:style>
  <w:style w:type="paragraph" w:customStyle="1" w:styleId="Pa1">
    <w:name w:val="Pa1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2">
    <w:name w:val="A2"/>
    <w:uiPriority w:val="99"/>
    <w:rsid w:val="00930484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930484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0">
    <w:name w:val="A0"/>
    <w:uiPriority w:val="99"/>
    <w:rsid w:val="00930484"/>
    <w:rPr>
      <w:rFonts w:cs="YogaSansOT-Bold"/>
      <w:color w:val="000000"/>
      <w:sz w:val="16"/>
      <w:szCs w:val="16"/>
    </w:rPr>
  </w:style>
  <w:style w:type="character" w:customStyle="1" w:styleId="A1">
    <w:name w:val="A1"/>
    <w:uiPriority w:val="99"/>
    <w:rsid w:val="00930484"/>
    <w:rPr>
      <w:rFonts w:ascii="Guardian Sans Light" w:hAnsi="Guardian Sans Light" w:cs="Guardian Sans Light"/>
      <w:color w:val="000000"/>
      <w:sz w:val="14"/>
      <w:szCs w:val="1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2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23FF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23FFC"/>
    <w:rPr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5557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1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Brieven%20naar%20partijen%20BHV\afwezig-bij-proef-of-aangekondigd-huisbezoek%20NLD%20F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afwezig-bij-proef-of-aangekondigd-huisbezoek NLD FR.dotx</Template>
  <TotalTime>1</TotalTime>
  <Pages>2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Vancleynenbreugel</dc:creator>
  <cp:keywords/>
  <dc:description/>
  <cp:lastModifiedBy>Kim Van Cleynenbreugel</cp:lastModifiedBy>
  <cp:revision>1</cp:revision>
  <dcterms:created xsi:type="dcterms:W3CDTF">2026-08-25T11:38:00Z</dcterms:created>
  <dcterms:modified xsi:type="dcterms:W3CDTF">2026-08-25T11:40:00Z</dcterms:modified>
</cp:coreProperties>
</file>