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C9ABD" w14:textId="77777777" w:rsidR="007D77B6" w:rsidRPr="007D77B6" w:rsidRDefault="007D77B6" w:rsidP="007D77B6">
      <w:pPr>
        <w:rPr>
          <w:lang w:val="nl-BE" w:eastAsia="nl-NL"/>
        </w:rPr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679340" wp14:editId="2588DC70">
                <wp:simplePos x="0" y="0"/>
                <wp:positionH relativeFrom="column">
                  <wp:posOffset>4184650</wp:posOffset>
                </wp:positionH>
                <wp:positionV relativeFrom="paragraph">
                  <wp:posOffset>-55880</wp:posOffset>
                </wp:positionV>
                <wp:extent cx="2150110" cy="927100"/>
                <wp:effectExtent l="0" t="0" r="2540" b="635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0110" cy="92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9F5F12" w14:textId="77777777" w:rsidR="007D77B6" w:rsidRPr="00C23E27" w:rsidRDefault="007D77B6" w:rsidP="00A47F5E">
                            <w:pP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23E27"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t>Aan</w:t>
                            </w:r>
                            <w:proofErr w:type="spellEnd"/>
                            <w:r w:rsidRPr="00C23E27"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40EF1A3" w14:textId="77777777" w:rsidR="007D77B6" w:rsidRPr="00C23E27" w:rsidRDefault="007D77B6" w:rsidP="00A47F5E">
                            <w:pPr>
                              <w:rPr>
                                <w:rFonts w:ascii="Arial Narrow" w:hAnsi="Arial Narrow" w:cs="Arial"/>
                                <w:sz w:val="24"/>
                                <w:szCs w:val="24"/>
                              </w:rPr>
                            </w:pPr>
                          </w:p>
                          <w:p w14:paraId="4C58A141" w14:textId="77777777" w:rsidR="007D77B6" w:rsidRPr="00C23E27" w:rsidRDefault="007D77B6" w:rsidP="00A47F5E">
                            <w:pPr>
                              <w:rPr>
                                <w:rFonts w:ascii="Arial Narrow" w:hAnsi="Arial Narrow" w:cs="Arial"/>
                                <w:sz w:val="24"/>
                                <w:szCs w:val="24"/>
                              </w:rPr>
                            </w:pPr>
                          </w:p>
                          <w:p w14:paraId="7F2F0670" w14:textId="77777777" w:rsidR="007D77B6" w:rsidRPr="00C23E27" w:rsidRDefault="007D77B6" w:rsidP="00A47F5E">
                            <w:pPr>
                              <w:rPr>
                                <w:rFonts w:ascii="Arial Narrow" w:hAnsi="Arial Narrow" w:cs="Arial"/>
                                <w:sz w:val="24"/>
                                <w:szCs w:val="24"/>
                              </w:rPr>
                            </w:pPr>
                          </w:p>
                          <w:p w14:paraId="4A16EFFF" w14:textId="77777777" w:rsidR="007D77B6" w:rsidRDefault="007D77B6" w:rsidP="00A47F5E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6D01E678" w14:textId="77777777" w:rsidR="007D77B6" w:rsidRDefault="007D77B6" w:rsidP="00A47F5E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7CF38BD1" w14:textId="77777777" w:rsidR="007D77B6" w:rsidRDefault="007D77B6" w:rsidP="00337BCA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2647C571" w14:textId="77777777" w:rsidR="007D77B6" w:rsidRDefault="007D77B6" w:rsidP="00337BCA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2A6E44E9" w14:textId="77777777" w:rsidR="007D77B6" w:rsidRDefault="007D77B6" w:rsidP="00337BCA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635675B6" w14:textId="77777777" w:rsidR="007D77B6" w:rsidRDefault="007D77B6" w:rsidP="00337BCA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06EEA382" w14:textId="77777777" w:rsidR="007D77B6" w:rsidRPr="006D7AB6" w:rsidRDefault="007D77B6" w:rsidP="00337BCA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6D7AB6"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67934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29.5pt;margin-top:-4.4pt;width:169.3pt;height:7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" stroked="f">
                <v:textbox>
                  <w:txbxContent>
                    <w:p w14:paraId="339F5F12" w14:textId="77777777" w:rsidR="007D77B6" w:rsidRPr="00C23E27" w:rsidRDefault="007D77B6" w:rsidP="00A47F5E">
                      <w:pPr>
                        <w:rPr>
                          <w:rFonts w:ascii="Calibri" w:hAnsi="Calibri" w:cs="Arial"/>
                          <w:sz w:val="24"/>
                          <w:szCs w:val="24"/>
                        </w:rPr>
                      </w:pPr>
                      <w:proofErr w:type="spellStart"/>
                      <w:r w:rsidRPr="00C23E27">
                        <w:rPr>
                          <w:rFonts w:ascii="Calibri" w:hAnsi="Calibri" w:cs="Arial"/>
                          <w:sz w:val="24"/>
                          <w:szCs w:val="24"/>
                        </w:rPr>
                        <w:t>Aan</w:t>
                      </w:r>
                      <w:proofErr w:type="spellEnd"/>
                      <w:r w:rsidRPr="00C23E27">
                        <w:rPr>
                          <w:rFonts w:ascii="Calibri" w:hAnsi="Calibri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40EF1A3" w14:textId="77777777" w:rsidR="007D77B6" w:rsidRPr="00C23E27" w:rsidRDefault="007D77B6" w:rsidP="00A47F5E">
                      <w:pPr>
                        <w:rPr>
                          <w:rFonts w:ascii="Arial Narrow" w:hAnsi="Arial Narrow" w:cs="Arial"/>
                          <w:sz w:val="24"/>
                          <w:szCs w:val="24"/>
                        </w:rPr>
                      </w:pPr>
                    </w:p>
                    <w:p w14:paraId="4C58A141" w14:textId="77777777" w:rsidR="007D77B6" w:rsidRPr="00C23E27" w:rsidRDefault="007D77B6" w:rsidP="00A47F5E">
                      <w:pPr>
                        <w:rPr>
                          <w:rFonts w:ascii="Arial Narrow" w:hAnsi="Arial Narrow" w:cs="Arial"/>
                          <w:sz w:val="24"/>
                          <w:szCs w:val="24"/>
                        </w:rPr>
                      </w:pPr>
                    </w:p>
                    <w:p w14:paraId="7F2F0670" w14:textId="77777777" w:rsidR="007D77B6" w:rsidRPr="00C23E27" w:rsidRDefault="007D77B6" w:rsidP="00A47F5E">
                      <w:pPr>
                        <w:rPr>
                          <w:rFonts w:ascii="Arial Narrow" w:hAnsi="Arial Narrow" w:cs="Arial"/>
                          <w:sz w:val="24"/>
                          <w:szCs w:val="24"/>
                        </w:rPr>
                      </w:pPr>
                    </w:p>
                    <w:p w14:paraId="4A16EFFF" w14:textId="77777777" w:rsidR="007D77B6" w:rsidRDefault="007D77B6" w:rsidP="00A47F5E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6D01E678" w14:textId="77777777" w:rsidR="007D77B6" w:rsidRDefault="007D77B6" w:rsidP="00A47F5E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7CF38BD1" w14:textId="77777777" w:rsidR="007D77B6" w:rsidRDefault="007D77B6" w:rsidP="00337BCA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2647C571" w14:textId="77777777" w:rsidR="007D77B6" w:rsidRDefault="007D77B6" w:rsidP="00337BCA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2A6E44E9" w14:textId="77777777" w:rsidR="007D77B6" w:rsidRDefault="007D77B6" w:rsidP="00337BCA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635675B6" w14:textId="77777777" w:rsidR="007D77B6" w:rsidRDefault="007D77B6" w:rsidP="00337BCA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06EEA382" w14:textId="77777777" w:rsidR="007D77B6" w:rsidRPr="006D7AB6" w:rsidRDefault="007D77B6" w:rsidP="00337BCA">
                      <w:pPr>
                        <w:rPr>
                          <w:rFonts w:ascii="Arial Narrow" w:hAnsi="Arial Narrow"/>
                        </w:rPr>
                      </w:pPr>
                      <w:r w:rsidRPr="006D7AB6">
                        <w:rPr>
                          <w:rFonts w:ascii="Arial Narrow" w:hAnsi="Arial Narrow" w:cs="Arial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4539240B" w14:textId="77777777" w:rsidR="00E96CD3" w:rsidRDefault="00E96CD3">
      <w:pPr>
        <w:rPr>
          <w:lang w:val="nl-BE"/>
        </w:rPr>
      </w:pPr>
    </w:p>
    <w:p w14:paraId="3C289C9A" w14:textId="77777777" w:rsidR="002E4BD4" w:rsidRDefault="002E4BD4">
      <w:pPr>
        <w:rPr>
          <w:lang w:val="nl-BE"/>
        </w:rPr>
      </w:pPr>
    </w:p>
    <w:p w14:paraId="7D0C9B48" w14:textId="77777777" w:rsidR="008538AF" w:rsidRDefault="008538AF" w:rsidP="008538AF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</w:p>
    <w:p w14:paraId="67AE031A" w14:textId="77777777" w:rsidR="008538AF" w:rsidRDefault="008538AF" w:rsidP="008538AF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>PV-nummer</w:t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Dossiernummer BB</w:t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Contactpersoon</w:t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Datum</w:t>
      </w:r>
    </w:p>
    <w:p w14:paraId="19B9F6A8" w14:textId="77777777" w:rsidR="00C5224B" w:rsidRPr="008361B0" w:rsidRDefault="008538AF" w:rsidP="008538AF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sz w:val="24"/>
          <w:szCs w:val="24"/>
          <w:lang w:val="nl-NL" w:eastAsia="nl-NL"/>
        </w:rPr>
      </w:pPr>
      <w:r w:rsidRPr="008361B0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8361B0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8361B0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8361B0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8361B0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8361B0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8361B0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8361B0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8361B0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</w:p>
    <w:p w14:paraId="0E384853" w14:textId="77777777" w:rsidR="00C5224B" w:rsidRDefault="00C5224B" w:rsidP="002E4BD4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nl-NL" w:eastAsia="nl-NL"/>
        </w:rPr>
      </w:pPr>
    </w:p>
    <w:p w14:paraId="203B61F5" w14:textId="77777777" w:rsidR="003C1D79" w:rsidRPr="0097606A" w:rsidRDefault="002C56D7" w:rsidP="003C1D79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lang w:val="nl-NL" w:eastAsia="nl-NL"/>
        </w:rPr>
      </w:pPr>
      <w:r w:rsidRPr="0097606A">
        <w:rPr>
          <w:rFonts w:ascii="Calibri" w:eastAsia="Times New Roman" w:hAnsi="Calibri" w:cs="Arial"/>
          <w:b/>
          <w:bCs/>
          <w:lang w:val="nl-NL" w:eastAsia="nl-NL"/>
        </w:rPr>
        <w:t>O</w:t>
      </w:r>
      <w:r w:rsidR="00E00A21" w:rsidRPr="0097606A">
        <w:rPr>
          <w:rFonts w:ascii="Calibri" w:eastAsia="Times New Roman" w:hAnsi="Calibri" w:cs="Arial"/>
          <w:b/>
          <w:bCs/>
          <w:lang w:val="nl-NL" w:eastAsia="nl-NL"/>
        </w:rPr>
        <w:t>vereenkomst</w:t>
      </w:r>
    </w:p>
    <w:p w14:paraId="2129CAA0" w14:textId="77777777" w:rsidR="003C1D79" w:rsidRPr="0097606A" w:rsidRDefault="003C1D79" w:rsidP="003C1D79">
      <w:pPr>
        <w:spacing w:after="0" w:line="240" w:lineRule="auto"/>
        <w:rPr>
          <w:rFonts w:ascii="Arial Narrow" w:eastAsia="Times New Roman" w:hAnsi="Arial Narrow" w:cs="Arial"/>
          <w:lang w:val="nl-NL" w:eastAsia="nl-NL"/>
        </w:rPr>
      </w:pPr>
    </w:p>
    <w:p w14:paraId="5B4F0EB3" w14:textId="77777777" w:rsidR="003C1D79" w:rsidRPr="0097606A" w:rsidRDefault="003C1D79" w:rsidP="003C1D79">
      <w:pPr>
        <w:spacing w:after="0" w:line="240" w:lineRule="auto"/>
        <w:rPr>
          <w:rFonts w:ascii="Arial Narrow" w:eastAsia="Times New Roman" w:hAnsi="Arial Narrow" w:cs="Arial"/>
          <w:lang w:val="nl-NL" w:eastAsia="nl-NL"/>
        </w:rPr>
      </w:pPr>
    </w:p>
    <w:p w14:paraId="02F3DA2C" w14:textId="77777777" w:rsidR="003C1D79" w:rsidRPr="0097606A" w:rsidRDefault="003C1D79" w:rsidP="003C1D79">
      <w:pPr>
        <w:spacing w:after="0" w:line="240" w:lineRule="auto"/>
        <w:rPr>
          <w:rFonts w:ascii="Calibri" w:eastAsia="Times New Roman" w:hAnsi="Calibri" w:cs="Arial"/>
          <w:lang w:val="nl-NL" w:eastAsia="nl-NL"/>
        </w:rPr>
      </w:pPr>
      <w:r w:rsidRPr="0097606A">
        <w:rPr>
          <w:rFonts w:ascii="Calibri" w:eastAsia="Times New Roman" w:hAnsi="Calibri" w:cs="Arial"/>
          <w:lang w:val="nl-NL" w:eastAsia="nl-NL"/>
        </w:rPr>
        <w:t>Beste</w:t>
      </w:r>
      <w:r w:rsidR="008361B0">
        <w:rPr>
          <w:rFonts w:ascii="Calibri" w:eastAsia="Times New Roman" w:hAnsi="Calibri" w:cs="Arial"/>
          <w:lang w:val="nl-NL" w:eastAsia="nl-NL"/>
        </w:rPr>
        <w:t>,</w:t>
      </w:r>
    </w:p>
    <w:p w14:paraId="60058819" w14:textId="77777777" w:rsidR="00E00A21" w:rsidRPr="0097606A" w:rsidRDefault="00E00A21" w:rsidP="003C1D79">
      <w:pPr>
        <w:spacing w:after="0" w:line="240" w:lineRule="auto"/>
        <w:rPr>
          <w:rFonts w:ascii="Calibri" w:eastAsia="Times New Roman" w:hAnsi="Calibri" w:cs="Arial"/>
          <w:lang w:val="nl-NL" w:eastAsia="nl-NL"/>
        </w:rPr>
      </w:pPr>
      <w:r w:rsidRPr="0097606A">
        <w:rPr>
          <w:rFonts w:ascii="Calibri" w:eastAsia="Times New Roman" w:hAnsi="Calibri" w:cs="Arial"/>
          <w:lang w:val="nl-NL" w:eastAsia="nl-NL"/>
        </w:rPr>
        <w:t>Beste ouders</w:t>
      </w:r>
      <w:r w:rsidR="008361B0">
        <w:rPr>
          <w:rFonts w:ascii="Calibri" w:eastAsia="Times New Roman" w:hAnsi="Calibri" w:cs="Arial"/>
          <w:lang w:val="nl-NL" w:eastAsia="nl-NL"/>
        </w:rPr>
        <w:t>,</w:t>
      </w:r>
    </w:p>
    <w:p w14:paraId="4F43172D" w14:textId="77777777" w:rsidR="003C1D79" w:rsidRPr="0097606A" w:rsidRDefault="003C1D79" w:rsidP="003C1D79">
      <w:pPr>
        <w:spacing w:after="0" w:line="240" w:lineRule="auto"/>
        <w:rPr>
          <w:rFonts w:ascii="Calibri" w:eastAsia="Times New Roman" w:hAnsi="Calibri" w:cs="Arial"/>
          <w:lang w:val="nl-NL" w:eastAsia="nl-NL"/>
        </w:rPr>
      </w:pPr>
    </w:p>
    <w:p w14:paraId="5BDCFFFF" w14:textId="77777777" w:rsidR="003C1D79" w:rsidRPr="0097606A" w:rsidRDefault="003C1D79" w:rsidP="003C1D79">
      <w:pPr>
        <w:spacing w:after="0" w:line="240" w:lineRule="auto"/>
        <w:jc w:val="both"/>
        <w:rPr>
          <w:rFonts w:ascii="Calibri" w:eastAsia="Times New Roman" w:hAnsi="Calibri" w:cs="Arial"/>
          <w:lang w:val="nl-NL" w:eastAsia="nl-NL"/>
        </w:rPr>
      </w:pPr>
    </w:p>
    <w:p w14:paraId="4855D3FF" w14:textId="77777777" w:rsidR="00E00A21" w:rsidRPr="0097606A" w:rsidRDefault="00E00A21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  <w:r w:rsidRPr="0097606A">
        <w:rPr>
          <w:rFonts w:ascii="Calibri" w:eastAsia="Times New Roman" w:hAnsi="Calibri" w:cs="Times New Roman"/>
          <w:lang w:val="nl-NL" w:eastAsia="nl-NL"/>
        </w:rPr>
        <w:t>In bijlage stuur ik jullie de definitieve overeenkomst in viervoud op. Gelieve deze in bijgevoegde enveloppe ondertekend terug te bezorgen, uiterlijk tegen DATUM.</w:t>
      </w:r>
    </w:p>
    <w:p w14:paraId="1FB2A8DE" w14:textId="77777777" w:rsidR="00E00A21" w:rsidRPr="0097606A" w:rsidRDefault="00E00A21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</w:p>
    <w:p w14:paraId="24050E36" w14:textId="77777777" w:rsidR="00E00A21" w:rsidRDefault="00E00A21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  <w:r w:rsidRPr="0097606A">
        <w:rPr>
          <w:rFonts w:ascii="Calibri" w:eastAsia="Times New Roman" w:hAnsi="Calibri" w:cs="Times New Roman"/>
          <w:lang w:val="nl-NL" w:eastAsia="nl-NL"/>
        </w:rPr>
        <w:t>Zodra ook de tegenpartij de overeenkomst ondertekend heeft terug gestuurd, bezorg ik zowel jullie als het Openbaar Ministerie hiervan een exemplaar.</w:t>
      </w:r>
    </w:p>
    <w:p w14:paraId="70FF04FB" w14:textId="77777777" w:rsidR="008361B0" w:rsidRPr="0097606A" w:rsidRDefault="008361B0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</w:p>
    <w:p w14:paraId="026F0973" w14:textId="77777777" w:rsidR="00E00A21" w:rsidRPr="0097606A" w:rsidRDefault="00E00A21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  <w:r w:rsidRPr="0097606A">
        <w:rPr>
          <w:rFonts w:ascii="Calibri" w:eastAsia="Times New Roman" w:hAnsi="Calibri" w:cs="Times New Roman"/>
          <w:lang w:val="nl-NL" w:eastAsia="nl-NL"/>
        </w:rPr>
        <w:t xml:space="preserve">Nadien kan er overgegaan worden tot de betaling van het overeengekomen bedrag. </w:t>
      </w:r>
    </w:p>
    <w:p w14:paraId="78CA226B" w14:textId="77777777" w:rsidR="00E00A21" w:rsidRPr="0097606A" w:rsidRDefault="007747B9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  <w:r w:rsidRPr="0097606A">
        <w:rPr>
          <w:rFonts w:ascii="Calibri" w:eastAsia="Times New Roman" w:hAnsi="Calibri" w:cs="Times New Roman"/>
          <w:lang w:val="nl-NL" w:eastAsia="nl-NL"/>
        </w:rPr>
        <w:t>(</w:t>
      </w:r>
      <w:r w:rsidR="00E00A21" w:rsidRPr="0097606A">
        <w:rPr>
          <w:rFonts w:ascii="Calibri" w:eastAsia="Times New Roman" w:hAnsi="Calibri" w:cs="Times New Roman"/>
          <w:lang w:val="nl-NL" w:eastAsia="nl-NL"/>
        </w:rPr>
        <w:t>Gelieve mij een rekeningnummer te bezorgen waarop dit bedrag mag worden overgeschreven.</w:t>
      </w:r>
      <w:r w:rsidRPr="0097606A">
        <w:rPr>
          <w:rFonts w:ascii="Calibri" w:eastAsia="Times New Roman" w:hAnsi="Calibri" w:cs="Times New Roman"/>
          <w:lang w:val="nl-NL" w:eastAsia="nl-NL"/>
        </w:rPr>
        <w:t>)</w:t>
      </w:r>
    </w:p>
    <w:p w14:paraId="7D975210" w14:textId="77777777" w:rsidR="00BC5FEE" w:rsidRPr="0097606A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31343603" w14:textId="77777777" w:rsidR="00BC5FEE" w:rsidRPr="0097606A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 w:rsidRPr="0097606A">
        <w:rPr>
          <w:rFonts w:ascii="Calibri" w:eastAsia="Times New Roman" w:hAnsi="Calibri" w:cs="Times New Roman"/>
          <w:lang w:val="nl-BE" w:eastAsia="nl-NL"/>
        </w:rPr>
        <w:t>Mocht u nog vragen hebben, dan kan u mij bereiken via mijn gsm ……………………….. of via mail ……….@alba.be</w:t>
      </w:r>
    </w:p>
    <w:p w14:paraId="3B08D0DB" w14:textId="77777777" w:rsidR="00BC5FEE" w:rsidRPr="0097606A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5C412B23" w14:textId="77777777" w:rsidR="00BC5FEE" w:rsidRPr="0097606A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4B20C5CA" w14:textId="77777777" w:rsidR="00BC5FEE" w:rsidRPr="0097606A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 w:rsidRPr="0097606A">
        <w:rPr>
          <w:rFonts w:ascii="Calibri" w:eastAsia="Times New Roman" w:hAnsi="Calibri" w:cs="Times New Roman"/>
          <w:lang w:val="nl-BE" w:eastAsia="nl-NL"/>
        </w:rPr>
        <w:t>Met vriendelijke groeten,</w:t>
      </w:r>
    </w:p>
    <w:p w14:paraId="4350BBB0" w14:textId="77777777" w:rsidR="00BC5FEE" w:rsidRPr="0097606A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0B3D1898" w14:textId="77777777" w:rsidR="00BC5FEE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41E547E6" w14:textId="77777777" w:rsidR="008361B0" w:rsidRDefault="008361B0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140423BD" w14:textId="77777777" w:rsidR="008361B0" w:rsidRPr="0097606A" w:rsidRDefault="008361B0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7DDBD3B0" w14:textId="77777777" w:rsidR="00BC5FEE" w:rsidRPr="008361B0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lang w:val="nl-BE" w:eastAsia="nl-NL"/>
        </w:rPr>
      </w:pPr>
      <w:r w:rsidRPr="008361B0">
        <w:rPr>
          <w:rFonts w:ascii="Calibri" w:eastAsia="Times New Roman" w:hAnsi="Calibri" w:cs="Times New Roman"/>
          <w:b/>
          <w:bCs/>
          <w:lang w:val="nl-BE" w:eastAsia="nl-NL"/>
        </w:rPr>
        <w:t xml:space="preserve">NAAM </w:t>
      </w:r>
    </w:p>
    <w:p w14:paraId="7554F275" w14:textId="77777777" w:rsidR="00BC5FEE" w:rsidRPr="0097606A" w:rsidRDefault="0097606A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>
        <w:rPr>
          <w:rFonts w:ascii="Calibri" w:eastAsia="Times New Roman" w:hAnsi="Calibri" w:cs="Times New Roman"/>
          <w:lang w:val="nl-BE" w:eastAsia="nl-NL"/>
        </w:rPr>
        <w:t>Vrijwilliger-</w:t>
      </w:r>
      <w:r w:rsidR="008361B0">
        <w:rPr>
          <w:rFonts w:ascii="Calibri" w:eastAsia="Times New Roman" w:hAnsi="Calibri" w:cs="Times New Roman"/>
          <w:lang w:val="nl-BE" w:eastAsia="nl-NL"/>
        </w:rPr>
        <w:t>herstel</w:t>
      </w:r>
      <w:r>
        <w:rPr>
          <w:rFonts w:ascii="Calibri" w:eastAsia="Times New Roman" w:hAnsi="Calibri" w:cs="Times New Roman"/>
          <w:lang w:val="nl-BE" w:eastAsia="nl-NL"/>
        </w:rPr>
        <w:t>b</w:t>
      </w:r>
      <w:r w:rsidR="00BC5FEE" w:rsidRPr="0097606A">
        <w:rPr>
          <w:rFonts w:ascii="Calibri" w:eastAsia="Times New Roman" w:hAnsi="Calibri" w:cs="Times New Roman"/>
          <w:lang w:val="nl-BE" w:eastAsia="nl-NL"/>
        </w:rPr>
        <w:t>emiddelaar</w:t>
      </w:r>
    </w:p>
    <w:p w14:paraId="56E66585" w14:textId="77777777" w:rsidR="00726600" w:rsidRPr="0097606A" w:rsidRDefault="00726600">
      <w:pPr>
        <w:rPr>
          <w:rFonts w:ascii="Calibri" w:eastAsia="Times New Roman" w:hAnsi="Calibri" w:cs="Times New Roman"/>
          <w:lang w:val="nl-BE" w:eastAsia="nl-NL"/>
        </w:rPr>
      </w:pPr>
      <w:r w:rsidRPr="0097606A">
        <w:rPr>
          <w:rFonts w:ascii="Calibri" w:eastAsia="Times New Roman" w:hAnsi="Calibri" w:cs="Times New Roman"/>
          <w:lang w:val="nl-BE" w:eastAsia="nl-NL"/>
        </w:rPr>
        <w:br w:type="page"/>
      </w:r>
    </w:p>
    <w:p w14:paraId="5FD17243" w14:textId="77777777" w:rsidR="00726600" w:rsidRDefault="00726600" w:rsidP="0068172D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val="nl-BE" w:eastAsia="nl-NL"/>
        </w:rPr>
      </w:pPr>
    </w:p>
    <w:p w14:paraId="0119511B" w14:textId="77777777" w:rsidR="00726600" w:rsidRPr="007402E0" w:rsidRDefault="00726600" w:rsidP="00726600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Cs/>
          <w:sz w:val="20"/>
          <w:szCs w:val="20"/>
          <w:lang w:val="fr-BE" w:eastAsia="nl-NL"/>
        </w:rPr>
      </w:pP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Numéro du PV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  <w:t>Numéro du dossier BB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Personne à contacter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Date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br/>
      </w:r>
      <w:r w:rsidRPr="007402E0">
        <w:rPr>
          <w:rFonts w:ascii="Calibri" w:eastAsia="Times New Roman" w:hAnsi="Calibri" w:cs="Arial"/>
          <w:bCs/>
          <w:sz w:val="20"/>
          <w:szCs w:val="20"/>
          <w:lang w:val="fr-BE" w:eastAsia="nl-NL"/>
        </w:rPr>
        <w:tab/>
      </w:r>
      <w:r w:rsidRPr="007402E0">
        <w:rPr>
          <w:rFonts w:ascii="Calibri" w:eastAsia="Times New Roman" w:hAnsi="Calibri" w:cs="Arial"/>
          <w:bCs/>
          <w:sz w:val="20"/>
          <w:szCs w:val="20"/>
          <w:lang w:val="fr-BE" w:eastAsia="nl-NL"/>
        </w:rPr>
        <w:tab/>
      </w:r>
      <w:r w:rsidRPr="007402E0">
        <w:rPr>
          <w:rFonts w:ascii="Calibri" w:eastAsia="Times New Roman" w:hAnsi="Calibri" w:cs="Arial"/>
          <w:bCs/>
          <w:sz w:val="20"/>
          <w:szCs w:val="20"/>
          <w:lang w:val="fr-BE" w:eastAsia="nl-NL"/>
        </w:rPr>
        <w:tab/>
      </w:r>
    </w:p>
    <w:p w14:paraId="43492757" w14:textId="77777777" w:rsidR="00726600" w:rsidRPr="007402E0" w:rsidRDefault="00726600" w:rsidP="00726600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</w:p>
    <w:p w14:paraId="687706BA" w14:textId="77777777" w:rsidR="00726600" w:rsidRPr="0097606A" w:rsidRDefault="00726600" w:rsidP="00726600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lang w:val="fr-BE" w:eastAsia="nl-NL"/>
        </w:rPr>
      </w:pPr>
      <w:r w:rsidRPr="0097606A">
        <w:rPr>
          <w:rFonts w:ascii="Calibri" w:eastAsia="Times New Roman" w:hAnsi="Calibri" w:cs="Arial"/>
          <w:b/>
          <w:bCs/>
          <w:lang w:val="fr-BE" w:eastAsia="nl-NL"/>
        </w:rPr>
        <w:t>L’accord</w:t>
      </w:r>
    </w:p>
    <w:p w14:paraId="3949F5DF" w14:textId="77777777" w:rsidR="00726600" w:rsidRPr="0097606A" w:rsidRDefault="00726600" w:rsidP="00726600">
      <w:pPr>
        <w:spacing w:after="0" w:line="240" w:lineRule="auto"/>
        <w:rPr>
          <w:rFonts w:ascii="Calibri" w:eastAsia="Times New Roman" w:hAnsi="Calibri" w:cs="Arial"/>
          <w:lang w:val="fr-BE" w:eastAsia="nl-NL"/>
        </w:rPr>
      </w:pPr>
    </w:p>
    <w:p w14:paraId="656A3FDB" w14:textId="77777777" w:rsidR="00726600" w:rsidRPr="0097606A" w:rsidRDefault="00726600" w:rsidP="00726600">
      <w:pPr>
        <w:spacing w:after="0" w:line="240" w:lineRule="auto"/>
        <w:rPr>
          <w:rFonts w:ascii="Calibri" w:eastAsia="Times New Roman" w:hAnsi="Calibri" w:cs="Arial"/>
          <w:lang w:val="fr-BE" w:eastAsia="nl-NL"/>
        </w:rPr>
      </w:pPr>
    </w:p>
    <w:p w14:paraId="38209837" w14:textId="77777777" w:rsidR="00726600" w:rsidRPr="0097606A" w:rsidRDefault="00726600" w:rsidP="00726600">
      <w:pPr>
        <w:spacing w:after="0" w:line="240" w:lineRule="auto"/>
        <w:rPr>
          <w:rFonts w:ascii="Calibri" w:eastAsia="Times New Roman" w:hAnsi="Calibri" w:cs="Arial"/>
          <w:lang w:val="fr-BE" w:eastAsia="nl-NL"/>
        </w:rPr>
      </w:pPr>
      <w:r w:rsidRPr="0097606A">
        <w:rPr>
          <w:rFonts w:ascii="Calibri" w:eastAsia="Times New Roman" w:hAnsi="Calibri" w:cs="Arial"/>
          <w:lang w:val="fr-BE" w:eastAsia="nl-NL"/>
        </w:rPr>
        <w:t>Cher/Chère</w:t>
      </w:r>
    </w:p>
    <w:p w14:paraId="557C3FC9" w14:textId="77777777" w:rsidR="00726600" w:rsidRPr="0097606A" w:rsidRDefault="00726600" w:rsidP="00726600">
      <w:pPr>
        <w:spacing w:after="0" w:line="240" w:lineRule="auto"/>
        <w:rPr>
          <w:rFonts w:ascii="Calibri" w:eastAsia="Times New Roman" w:hAnsi="Calibri" w:cs="Arial"/>
          <w:lang w:val="fr-BE" w:eastAsia="nl-NL"/>
        </w:rPr>
      </w:pPr>
      <w:r w:rsidRPr="0097606A">
        <w:rPr>
          <w:rFonts w:ascii="Calibri" w:eastAsia="Times New Roman" w:hAnsi="Calibri" w:cs="Arial"/>
          <w:lang w:val="fr-BE" w:eastAsia="nl-NL"/>
        </w:rPr>
        <w:t>Chers parents</w:t>
      </w:r>
      <w:r w:rsidR="008361B0">
        <w:rPr>
          <w:rFonts w:ascii="Calibri" w:eastAsia="Times New Roman" w:hAnsi="Calibri" w:cs="Arial"/>
          <w:lang w:val="fr-BE" w:eastAsia="nl-NL"/>
        </w:rPr>
        <w:t>,</w:t>
      </w:r>
    </w:p>
    <w:p w14:paraId="1AA7D8A4" w14:textId="77777777" w:rsidR="00726600" w:rsidRPr="0097606A" w:rsidRDefault="00726600" w:rsidP="00726600">
      <w:pPr>
        <w:spacing w:after="0" w:line="240" w:lineRule="auto"/>
        <w:rPr>
          <w:rFonts w:ascii="Calibri" w:eastAsia="Times New Roman" w:hAnsi="Calibri" w:cs="Arial"/>
          <w:lang w:val="fr-BE" w:eastAsia="nl-NL"/>
        </w:rPr>
      </w:pPr>
    </w:p>
    <w:p w14:paraId="342EBE28" w14:textId="77777777" w:rsidR="00726600" w:rsidRPr="0097606A" w:rsidRDefault="00726600" w:rsidP="0072660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  <w:r w:rsidRPr="0097606A">
        <w:rPr>
          <w:rFonts w:ascii="Calibri" w:eastAsia="Times New Roman" w:hAnsi="Calibri" w:cs="Times New Roman"/>
          <w:lang w:val="fr-BE" w:eastAsia="nl-NL"/>
        </w:rPr>
        <w:t xml:space="preserve">En annexe vous trouvez quatre copies de l’accord définitif. Veuillez signer les exemplaires en Néerlandais et me les renvoyer au Buro de médiation </w:t>
      </w:r>
      <w:r w:rsidR="008361B0">
        <w:rPr>
          <w:rFonts w:ascii="Calibri" w:eastAsia="Times New Roman" w:hAnsi="Calibri" w:cs="Times New Roman"/>
          <w:lang w:val="fr-BE" w:eastAsia="nl-NL"/>
        </w:rPr>
        <w:t xml:space="preserve">restauratrice </w:t>
      </w:r>
      <w:r w:rsidRPr="0097606A">
        <w:rPr>
          <w:rFonts w:ascii="Calibri" w:eastAsia="Times New Roman" w:hAnsi="Calibri" w:cs="Times New Roman"/>
          <w:lang w:val="fr-BE" w:eastAsia="nl-NL"/>
        </w:rPr>
        <w:t>dans l’enveloppe ci-jointe. Je vous demande de me les envoyer avant le DATE.</w:t>
      </w:r>
    </w:p>
    <w:p w14:paraId="0041CF50" w14:textId="77777777" w:rsidR="00726600" w:rsidRPr="0097606A" w:rsidRDefault="00726600" w:rsidP="0072660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77BAEE2D" w14:textId="77777777" w:rsidR="00726600" w:rsidRDefault="00726600" w:rsidP="0072660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  <w:r w:rsidRPr="0097606A">
        <w:rPr>
          <w:rFonts w:ascii="Calibri" w:eastAsia="Times New Roman" w:hAnsi="Calibri" w:cs="Times New Roman"/>
          <w:lang w:val="fr-BE" w:eastAsia="nl-NL"/>
        </w:rPr>
        <w:t>Dès que l’autre partie aura également signé les documents, j’enverrai l’accord au Parquet. Vous recevrez également un exemplaire signé.</w:t>
      </w:r>
    </w:p>
    <w:p w14:paraId="59502471" w14:textId="77777777" w:rsidR="008361B0" w:rsidRPr="0097606A" w:rsidRDefault="008361B0" w:rsidP="0072660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7292E115" w14:textId="77777777" w:rsidR="00726600" w:rsidRPr="0097606A" w:rsidRDefault="00726600" w:rsidP="0072660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  <w:r w:rsidRPr="0097606A">
        <w:rPr>
          <w:rFonts w:ascii="Calibri" w:eastAsia="Times New Roman" w:hAnsi="Calibri" w:cs="Times New Roman"/>
          <w:lang w:val="fr-BE" w:eastAsia="nl-NL"/>
        </w:rPr>
        <w:t xml:space="preserve">Ensuite, l’accord pourra être exécuté et le payement effectué. </w:t>
      </w:r>
    </w:p>
    <w:p w14:paraId="07D1E143" w14:textId="77777777" w:rsidR="00726600" w:rsidRPr="0097606A" w:rsidRDefault="00726600" w:rsidP="0072660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  <w:r w:rsidRPr="0097606A">
        <w:rPr>
          <w:rFonts w:ascii="Calibri" w:eastAsia="Times New Roman" w:hAnsi="Calibri" w:cs="Times New Roman"/>
          <w:lang w:val="fr-BE" w:eastAsia="nl-NL"/>
        </w:rPr>
        <w:t xml:space="preserve">(Veuillez bien m’envoyer votre numéro de compte bancaire.) </w:t>
      </w:r>
    </w:p>
    <w:p w14:paraId="19BB79EB" w14:textId="77777777" w:rsidR="00726600" w:rsidRPr="0097606A" w:rsidRDefault="00726600" w:rsidP="0072660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4840F726" w14:textId="77777777" w:rsidR="00726600" w:rsidRPr="0097606A" w:rsidRDefault="00726600" w:rsidP="0072660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  <w:r w:rsidRPr="0097606A">
        <w:rPr>
          <w:rFonts w:ascii="Calibri" w:eastAsia="Times New Roman" w:hAnsi="Calibri" w:cs="Times New Roman"/>
          <w:lang w:val="fr-BE" w:eastAsia="nl-NL"/>
        </w:rPr>
        <w:t>Si vous avez encore des questions, n’hésitez pas à me contacter. Vous pouvez me joindre par GSM NUMERO ou par e-mail MAIL.</w:t>
      </w:r>
    </w:p>
    <w:p w14:paraId="7F565148" w14:textId="77777777" w:rsidR="00726600" w:rsidRPr="0097606A" w:rsidRDefault="00726600" w:rsidP="0072660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2D792740" w14:textId="77777777" w:rsidR="00726600" w:rsidRPr="0097606A" w:rsidRDefault="00726600" w:rsidP="0072660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1BE391E7" w14:textId="77777777" w:rsidR="00726600" w:rsidRDefault="00726600" w:rsidP="00726600">
      <w:pPr>
        <w:spacing w:after="0" w:line="240" w:lineRule="auto"/>
        <w:jc w:val="both"/>
        <w:rPr>
          <w:rFonts w:ascii="Calibri" w:eastAsia="Times New Roman" w:hAnsi="Calibri" w:cs="Times New Roman"/>
          <w:lang w:eastAsia="nl-NL"/>
        </w:rPr>
      </w:pPr>
      <w:proofErr w:type="spellStart"/>
      <w:r w:rsidRPr="0097606A">
        <w:rPr>
          <w:rFonts w:ascii="Calibri" w:eastAsia="Times New Roman" w:hAnsi="Calibri" w:cs="Times New Roman"/>
          <w:lang w:eastAsia="nl-NL"/>
        </w:rPr>
        <w:t>Cordialement</w:t>
      </w:r>
      <w:proofErr w:type="spellEnd"/>
      <w:r w:rsidR="008361B0">
        <w:rPr>
          <w:rFonts w:ascii="Calibri" w:eastAsia="Times New Roman" w:hAnsi="Calibri" w:cs="Times New Roman"/>
          <w:lang w:eastAsia="nl-NL"/>
        </w:rPr>
        <w:t>,</w:t>
      </w:r>
    </w:p>
    <w:p w14:paraId="0461019F" w14:textId="77777777" w:rsidR="008361B0" w:rsidRDefault="008361B0" w:rsidP="00726600">
      <w:pPr>
        <w:spacing w:after="0" w:line="240" w:lineRule="auto"/>
        <w:jc w:val="both"/>
        <w:rPr>
          <w:rFonts w:ascii="Calibri" w:eastAsia="Times New Roman" w:hAnsi="Calibri" w:cs="Times New Roman"/>
          <w:lang w:eastAsia="nl-NL"/>
        </w:rPr>
      </w:pPr>
    </w:p>
    <w:p w14:paraId="1887D4CE" w14:textId="77777777" w:rsidR="008361B0" w:rsidRDefault="008361B0" w:rsidP="00726600">
      <w:pPr>
        <w:spacing w:after="0" w:line="240" w:lineRule="auto"/>
        <w:jc w:val="both"/>
        <w:rPr>
          <w:rFonts w:ascii="Calibri" w:eastAsia="Times New Roman" w:hAnsi="Calibri" w:cs="Times New Roman"/>
          <w:lang w:eastAsia="nl-NL"/>
        </w:rPr>
      </w:pPr>
    </w:p>
    <w:p w14:paraId="2DFBA479" w14:textId="77777777" w:rsidR="008361B0" w:rsidRDefault="008361B0" w:rsidP="00726600">
      <w:pPr>
        <w:spacing w:after="0" w:line="240" w:lineRule="auto"/>
        <w:jc w:val="both"/>
        <w:rPr>
          <w:rFonts w:ascii="Calibri" w:eastAsia="Times New Roman" w:hAnsi="Calibri" w:cs="Times New Roman"/>
          <w:lang w:eastAsia="nl-NL"/>
        </w:rPr>
      </w:pPr>
    </w:p>
    <w:p w14:paraId="29E1944B" w14:textId="77777777" w:rsidR="008361B0" w:rsidRPr="0097606A" w:rsidRDefault="008361B0" w:rsidP="0072660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nl-NL"/>
        </w:rPr>
      </w:pPr>
    </w:p>
    <w:p w14:paraId="4E02CF05" w14:textId="77777777" w:rsidR="00726600" w:rsidRPr="0097606A" w:rsidRDefault="00726600" w:rsidP="0072660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nl-NL"/>
        </w:rPr>
      </w:pPr>
    </w:p>
    <w:p w14:paraId="5CCCE17C" w14:textId="77777777" w:rsidR="00726600" w:rsidRPr="0097606A" w:rsidRDefault="00726600" w:rsidP="0072660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nl-NL"/>
        </w:rPr>
      </w:pPr>
      <w:r w:rsidRPr="0097606A">
        <w:rPr>
          <w:rFonts w:ascii="Calibri" w:eastAsia="Times New Roman" w:hAnsi="Calibri" w:cs="Times New Roman"/>
          <w:b/>
          <w:lang w:eastAsia="nl-NL"/>
        </w:rPr>
        <w:t>Nom</w:t>
      </w:r>
    </w:p>
    <w:p w14:paraId="3AF336C0" w14:textId="77777777" w:rsidR="00726600" w:rsidRPr="0097606A" w:rsidRDefault="00726600" w:rsidP="00726600">
      <w:pPr>
        <w:spacing w:after="0" w:line="240" w:lineRule="auto"/>
        <w:jc w:val="both"/>
        <w:rPr>
          <w:rFonts w:ascii="Calibri" w:eastAsia="Times New Roman" w:hAnsi="Calibri" w:cs="Arial"/>
          <w:b/>
          <w:bCs/>
          <w:lang w:eastAsia="nl-NL"/>
        </w:rPr>
      </w:pPr>
      <w:proofErr w:type="spellStart"/>
      <w:r w:rsidRPr="0097606A">
        <w:rPr>
          <w:rFonts w:ascii="Calibri" w:eastAsia="Times New Roman" w:hAnsi="Calibri" w:cs="Times New Roman"/>
          <w:lang w:eastAsia="nl-NL"/>
        </w:rPr>
        <w:t>Médiatrice</w:t>
      </w:r>
      <w:proofErr w:type="spellEnd"/>
      <w:r w:rsidR="008361B0">
        <w:rPr>
          <w:rFonts w:ascii="Calibri" w:eastAsia="Times New Roman" w:hAnsi="Calibri" w:cs="Times New Roman"/>
          <w:lang w:eastAsia="nl-NL"/>
        </w:rPr>
        <w:t xml:space="preserve"> </w:t>
      </w:r>
      <w:proofErr w:type="spellStart"/>
      <w:r w:rsidR="008361B0">
        <w:rPr>
          <w:rFonts w:ascii="Calibri" w:eastAsia="Times New Roman" w:hAnsi="Calibri" w:cs="Times New Roman"/>
          <w:lang w:eastAsia="nl-NL"/>
        </w:rPr>
        <w:t>restauratrice</w:t>
      </w:r>
      <w:proofErr w:type="spellEnd"/>
      <w:r w:rsidR="008361B0">
        <w:rPr>
          <w:rFonts w:ascii="Calibri" w:eastAsia="Times New Roman" w:hAnsi="Calibri" w:cs="Times New Roman"/>
          <w:lang w:eastAsia="nl-NL"/>
        </w:rPr>
        <w:t xml:space="preserve"> </w:t>
      </w:r>
      <w:r w:rsidRPr="0097606A">
        <w:rPr>
          <w:rFonts w:ascii="Calibri" w:eastAsia="Times New Roman" w:hAnsi="Calibri" w:cs="Times New Roman"/>
          <w:lang w:eastAsia="nl-NL"/>
        </w:rPr>
        <w:t>/</w:t>
      </w:r>
      <w:proofErr w:type="spellStart"/>
      <w:r w:rsidRPr="0097606A">
        <w:rPr>
          <w:rFonts w:ascii="Calibri" w:eastAsia="Times New Roman" w:hAnsi="Calibri" w:cs="Times New Roman"/>
          <w:lang w:eastAsia="nl-NL"/>
        </w:rPr>
        <w:t>Médiateur</w:t>
      </w:r>
      <w:proofErr w:type="spellEnd"/>
      <w:r w:rsidR="0097606A" w:rsidRPr="0097606A">
        <w:rPr>
          <w:rFonts w:ascii="Calibri" w:eastAsia="Times New Roman" w:hAnsi="Calibri" w:cs="Times New Roman"/>
          <w:lang w:eastAsia="nl-NL"/>
        </w:rPr>
        <w:t xml:space="preserve"> </w:t>
      </w:r>
      <w:r w:rsidR="008361B0">
        <w:rPr>
          <w:rFonts w:ascii="Calibri" w:eastAsia="Times New Roman" w:hAnsi="Calibri" w:cs="Times New Roman"/>
          <w:lang w:eastAsia="nl-NL"/>
        </w:rPr>
        <w:t xml:space="preserve">restaurateur </w:t>
      </w:r>
      <w:r w:rsidR="0097606A" w:rsidRPr="0097606A">
        <w:rPr>
          <w:rFonts w:ascii="Calibri" w:eastAsia="Times New Roman" w:hAnsi="Calibri" w:cs="Times New Roman"/>
          <w:lang w:eastAsia="nl-NL"/>
        </w:rPr>
        <w:t>volont</w:t>
      </w:r>
      <w:r w:rsidR="0097606A">
        <w:rPr>
          <w:rFonts w:ascii="Calibri" w:eastAsia="Times New Roman" w:hAnsi="Calibri" w:cs="Times New Roman"/>
          <w:lang w:eastAsia="nl-NL"/>
        </w:rPr>
        <w:t>aire</w:t>
      </w:r>
    </w:p>
    <w:p w14:paraId="1F884263" w14:textId="77777777" w:rsidR="00726600" w:rsidRPr="0097606A" w:rsidRDefault="00726600" w:rsidP="0068172D">
      <w:pPr>
        <w:spacing w:after="0" w:line="240" w:lineRule="auto"/>
        <w:jc w:val="both"/>
        <w:rPr>
          <w:rFonts w:ascii="Calibri" w:eastAsia="Times New Roman" w:hAnsi="Calibri" w:cs="Times New Roman"/>
          <w:lang w:eastAsia="nl-NL"/>
        </w:rPr>
      </w:pPr>
    </w:p>
    <w:sectPr w:rsidR="00726600" w:rsidRPr="0097606A" w:rsidSect="005B6B93">
      <w:headerReference w:type="default" r:id="rId6"/>
      <w:footerReference w:type="default" r:id="rId7"/>
      <w:pgSz w:w="12240" w:h="15840"/>
      <w:pgMar w:top="1948" w:right="1440" w:bottom="1440" w:left="1440" w:header="283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FCE9D" w14:textId="77777777" w:rsidR="0078106B" w:rsidRDefault="0078106B" w:rsidP="00454912">
      <w:pPr>
        <w:spacing w:after="0" w:line="240" w:lineRule="auto"/>
      </w:pPr>
      <w:r>
        <w:separator/>
      </w:r>
    </w:p>
  </w:endnote>
  <w:endnote w:type="continuationSeparator" w:id="0">
    <w:p w14:paraId="6B7ECE3C" w14:textId="77777777" w:rsidR="0078106B" w:rsidRDefault="0078106B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DB66E" w14:textId="77777777" w:rsidR="0078106B" w:rsidRDefault="0078106B" w:rsidP="0078106B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KEIZERSBERG -</w:t>
    </w:r>
    <w:r>
      <w:rPr>
        <w:rStyle w:val="A0"/>
        <w:rFonts w:asciiTheme="minorHAnsi" w:hAnsiTheme="minorHAnsi"/>
        <w:b/>
        <w:bCs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MECHELSESTRAAT 202 3000 LEUVEN | ALBA@ALBA.BE</w:t>
    </w:r>
  </w:p>
  <w:p w14:paraId="01BC9D64" w14:textId="77777777" w:rsidR="0078106B" w:rsidRDefault="0078106B" w:rsidP="0078106B">
    <w:pPr>
      <w:pStyle w:val="Voettekst"/>
      <w:jc w:val="center"/>
      <w:rPr>
        <w:spacing w:val="20"/>
        <w:sz w:val="18"/>
        <w:szCs w:val="18"/>
      </w:rPr>
    </w:pPr>
    <w:r>
      <w:rPr>
        <w:rStyle w:val="A0"/>
        <w:b/>
        <w:bCs/>
        <w:color w:val="F68426"/>
        <w:spacing w:val="20"/>
        <w:sz w:val="18"/>
        <w:szCs w:val="18"/>
      </w:rPr>
      <w:t>WWW.ALBA.BE</w:t>
    </w:r>
    <w:r>
      <w:rPr>
        <w:rStyle w:val="A0"/>
        <w:b/>
        <w:bCs/>
        <w:spacing w:val="20"/>
        <w:sz w:val="18"/>
        <w:szCs w:val="18"/>
      </w:rPr>
      <w:t xml:space="preserve"> </w:t>
    </w:r>
    <w:r>
      <w:rPr>
        <w:rStyle w:val="A0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24F35CDA" w14:textId="77777777" w:rsidR="00454912" w:rsidRPr="0097606A" w:rsidRDefault="00454912" w:rsidP="00F25E7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D7488" w14:textId="77777777" w:rsidR="0078106B" w:rsidRDefault="0078106B" w:rsidP="00454912">
      <w:pPr>
        <w:spacing w:after="0" w:line="240" w:lineRule="auto"/>
      </w:pPr>
      <w:r>
        <w:separator/>
      </w:r>
    </w:p>
  </w:footnote>
  <w:footnote w:type="continuationSeparator" w:id="0">
    <w:p w14:paraId="68EA97CF" w14:textId="77777777" w:rsidR="0078106B" w:rsidRDefault="0078106B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3595E" w14:textId="77777777" w:rsidR="00F25E7C" w:rsidRPr="008361B0" w:rsidRDefault="00F25E7C" w:rsidP="00F25E7C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val="nl-BE" w:eastAsia="nl-BE"/>
      </w:rPr>
      <w:drawing>
        <wp:anchor distT="0" distB="0" distL="114300" distR="114300" simplePos="0" relativeHeight="251659264" behindDoc="0" locked="0" layoutInCell="1" allowOverlap="1" wp14:anchorId="779BB7DC" wp14:editId="4A90D5F1">
          <wp:simplePos x="0" y="0"/>
          <wp:positionH relativeFrom="margin">
            <wp:posOffset>-289560</wp:posOffset>
          </wp:positionH>
          <wp:positionV relativeFrom="page">
            <wp:posOffset>241300</wp:posOffset>
          </wp:positionV>
          <wp:extent cx="1879600" cy="93980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9600" cy="939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25E7C">
      <w:rPr>
        <w:rStyle w:val="A2"/>
        <w:rFonts w:asciiTheme="minorHAnsi" w:hAnsiTheme="minorHAnsi"/>
        <w:lang w:val="nl-BE"/>
      </w:rPr>
      <w:t xml:space="preserve"> </w:t>
    </w:r>
    <w:r w:rsidRPr="008361B0">
      <w:rPr>
        <w:rStyle w:val="A2"/>
        <w:rFonts w:asciiTheme="minorHAnsi" w:hAnsiTheme="minorHAnsi"/>
        <w:sz w:val="16"/>
        <w:szCs w:val="16"/>
        <w:lang w:val="nl-BE"/>
      </w:rPr>
      <w:t>Bemiddelingsburo - Brussel</w:t>
    </w:r>
  </w:p>
  <w:p w14:paraId="3D584BE2" w14:textId="77777777" w:rsidR="00F25E7C" w:rsidRPr="008361B0" w:rsidRDefault="00F25E7C" w:rsidP="00F25E7C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8361B0">
      <w:rPr>
        <w:rStyle w:val="A3"/>
        <w:rFonts w:asciiTheme="minorHAnsi" w:hAnsiTheme="minorHAnsi"/>
        <w:sz w:val="16"/>
        <w:szCs w:val="16"/>
        <w:lang w:val="nl-BE"/>
      </w:rPr>
      <w:t>VANDERLINDENSTRAAT 17</w:t>
    </w:r>
  </w:p>
  <w:p w14:paraId="7F63E3C1" w14:textId="77777777" w:rsidR="00F25E7C" w:rsidRPr="008361B0" w:rsidRDefault="00F25E7C" w:rsidP="00F25E7C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8361B0">
      <w:rPr>
        <w:rStyle w:val="A3"/>
        <w:rFonts w:asciiTheme="minorHAnsi" w:hAnsiTheme="minorHAnsi"/>
        <w:sz w:val="16"/>
        <w:szCs w:val="16"/>
        <w:lang w:val="nl-BE"/>
      </w:rPr>
      <w:t>1030 BRUSSEL</w:t>
    </w:r>
    <w:r w:rsidRPr="008361B0">
      <w:rPr>
        <w:rStyle w:val="A3"/>
        <w:rFonts w:asciiTheme="minorHAnsi" w:hAnsiTheme="minorHAnsi"/>
        <w:sz w:val="16"/>
        <w:szCs w:val="16"/>
        <w:lang w:val="nl-BE"/>
      </w:rPr>
      <w:br/>
    </w:r>
    <w:r w:rsidRPr="008361B0">
      <w:rPr>
        <w:rStyle w:val="A3"/>
        <w:rFonts w:asciiTheme="minorHAnsi" w:hAnsiTheme="minorHAnsi"/>
        <w:b/>
        <w:sz w:val="16"/>
        <w:szCs w:val="16"/>
        <w:lang w:val="nl-BE"/>
      </w:rPr>
      <w:t>02 223 73 54</w:t>
    </w:r>
  </w:p>
  <w:p w14:paraId="36256E55" w14:textId="77777777" w:rsidR="00F25E7C" w:rsidRPr="008361B0" w:rsidRDefault="00F25E7C" w:rsidP="00F25E7C">
    <w:pPr>
      <w:pStyle w:val="Koptekst"/>
      <w:jc w:val="right"/>
      <w:rPr>
        <w:sz w:val="16"/>
        <w:szCs w:val="16"/>
        <w:lang w:val="nl-BE"/>
      </w:rPr>
    </w:pPr>
    <w:r w:rsidRPr="008361B0">
      <w:rPr>
        <w:rStyle w:val="A2"/>
        <w:sz w:val="16"/>
        <w:szCs w:val="16"/>
        <w:lang w:val="nl-BE"/>
      </w:rPr>
      <w:t>bemiddelingsburo@alba.be</w:t>
    </w:r>
  </w:p>
  <w:p w14:paraId="5506793C" w14:textId="77777777" w:rsidR="00454912" w:rsidRPr="00F25E7C" w:rsidRDefault="00454912" w:rsidP="00F25E7C">
    <w:pPr>
      <w:pStyle w:val="Koptekst"/>
      <w:rPr>
        <w:lang w:val="nl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06B"/>
    <w:rsid w:val="00073A65"/>
    <w:rsid w:val="000800DA"/>
    <w:rsid w:val="00171A1A"/>
    <w:rsid w:val="00212891"/>
    <w:rsid w:val="002C56D7"/>
    <w:rsid w:val="002E4BD4"/>
    <w:rsid w:val="00335665"/>
    <w:rsid w:val="003C1D79"/>
    <w:rsid w:val="00454912"/>
    <w:rsid w:val="004F2BE9"/>
    <w:rsid w:val="005135A1"/>
    <w:rsid w:val="00526C94"/>
    <w:rsid w:val="00572445"/>
    <w:rsid w:val="005B6B93"/>
    <w:rsid w:val="00656840"/>
    <w:rsid w:val="0068172D"/>
    <w:rsid w:val="006D2FDC"/>
    <w:rsid w:val="006E3F08"/>
    <w:rsid w:val="00726600"/>
    <w:rsid w:val="007747B9"/>
    <w:rsid w:val="0078106B"/>
    <w:rsid w:val="007D77B6"/>
    <w:rsid w:val="008361B0"/>
    <w:rsid w:val="008538AF"/>
    <w:rsid w:val="00857BF6"/>
    <w:rsid w:val="0097606A"/>
    <w:rsid w:val="00A075CF"/>
    <w:rsid w:val="00B17FC4"/>
    <w:rsid w:val="00B23F7C"/>
    <w:rsid w:val="00BC5FEE"/>
    <w:rsid w:val="00C23E27"/>
    <w:rsid w:val="00C5224B"/>
    <w:rsid w:val="00C672A2"/>
    <w:rsid w:val="00CC140E"/>
    <w:rsid w:val="00E00A21"/>
    <w:rsid w:val="00E0183F"/>
    <w:rsid w:val="00E96CD3"/>
    <w:rsid w:val="00EA4FDA"/>
    <w:rsid w:val="00F2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64E46A"/>
  <w15:docId w15:val="{33C9AB38-B18A-4EED-B76A-045A920F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Bijschrift">
    <w:name w:val="caption"/>
    <w:basedOn w:val="Standaard"/>
    <w:next w:val="Standaard"/>
    <w:qFormat/>
    <w:rsid w:val="007D77B6"/>
    <w:pPr>
      <w:framePr w:w="737" w:h="170" w:hSpace="142" w:wrap="around" w:vAnchor="page" w:hAnchor="page" w:x="8071" w:y="4658"/>
      <w:shd w:val="solid" w:color="FFFFFF" w:fill="FFFFFF"/>
      <w:spacing w:after="0" w:line="240" w:lineRule="auto"/>
      <w:jc w:val="both"/>
    </w:pPr>
    <w:rPr>
      <w:rFonts w:ascii="Arial" w:eastAsia="Times New Roman" w:hAnsi="Arial" w:cs="Arial"/>
      <w:b/>
      <w:sz w:val="15"/>
      <w:szCs w:val="24"/>
      <w:lang w:val="fr-FR" w:eastAsia="nl-NL"/>
    </w:rPr>
  </w:style>
  <w:style w:type="character" w:styleId="Hyperlink">
    <w:name w:val="Hyperlink"/>
    <w:basedOn w:val="Standaardalinea-lettertype"/>
    <w:uiPriority w:val="99"/>
    <w:unhideWhenUsed/>
    <w:rsid w:val="00BC5FEE"/>
    <w:rPr>
      <w:color w:val="0000FF" w:themeColor="hyperlink"/>
      <w:u w:val="single"/>
    </w:rPr>
  </w:style>
  <w:style w:type="paragraph" w:customStyle="1" w:styleId="Pa2">
    <w:name w:val="Pa2"/>
    <w:basedOn w:val="Standaard"/>
    <w:next w:val="Standaard"/>
    <w:uiPriority w:val="99"/>
    <w:rsid w:val="00F25E7C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F25E7C"/>
    <w:rPr>
      <w:rFonts w:ascii="Guardian Sans Light" w:hAnsi="Guardian Sans Light" w:cs="Guardian Sans Light"/>
      <w:color w:val="000000"/>
      <w:sz w:val="14"/>
      <w:szCs w:val="14"/>
    </w:rPr>
  </w:style>
  <w:style w:type="character" w:customStyle="1" w:styleId="A2">
    <w:name w:val="A2"/>
    <w:uiPriority w:val="99"/>
    <w:rsid w:val="00F25E7C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F25E7C"/>
    <w:rPr>
      <w:rFonts w:ascii="YogaSansOT-Thin" w:hAnsi="YogaSansOT-Thin" w:cs="YogaSansOT-Thi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BHV%20(OK)\Bemiddeling_Parket%20(OK)\Vrijwilligers\Brieven%20naar%20partijen%20BHV\ondertekenen-overeenkomst%20NDL%20FR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ondertekenen-overeenkomst NDL FR.dotx</Template>
  <TotalTime>1</TotalTime>
  <Pages>2</Pages>
  <Words>242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cp:lastPrinted>2017-02-02T11:14:00Z</cp:lastPrinted>
  <dcterms:created xsi:type="dcterms:W3CDTF">2026-08-25T11:42:00Z</dcterms:created>
  <dcterms:modified xsi:type="dcterms:W3CDTF">2026-08-25T11:43:00Z</dcterms:modified>
</cp:coreProperties>
</file>